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F836D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b/>
          <w:sz w:val="20"/>
          <w:szCs w:val="20"/>
        </w:rPr>
        <w:t>OFERTA</w:t>
      </w:r>
    </w:p>
    <w:p w14:paraId="5CD1E575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B5C92E4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14:paraId="297C296B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1B4DB9A0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22DD86DE" w14:textId="1FC391FF" w:rsidR="00FC20BC" w:rsidRDefault="00FC20BC" w:rsidP="00FC20BC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bookmarkStart w:id="0" w:name="_Hlk524956056"/>
      <w:r w:rsidRPr="00B013CB">
        <w:rPr>
          <w:rFonts w:ascii="Tahoma" w:eastAsia="Calibri" w:hAnsi="Tahoma" w:cs="Tahoma"/>
          <w:b/>
          <w:lang w:eastAsia="en-US"/>
        </w:rPr>
        <w:t>„</w:t>
      </w:r>
      <w:bookmarkEnd w:id="0"/>
      <w:r w:rsidR="00356C5B">
        <w:rPr>
          <w:rFonts w:ascii="Tahoma" w:eastAsia="Calibri" w:hAnsi="Tahoma" w:cs="Tahoma"/>
          <w:b/>
          <w:lang w:eastAsia="en-US"/>
        </w:rPr>
        <w:t>Ulotki informacyjne</w:t>
      </w:r>
      <w:r w:rsidR="00211F45">
        <w:rPr>
          <w:rFonts w:ascii="Tahoma" w:eastAsia="Calibri" w:hAnsi="Tahoma" w:cs="Tahoma"/>
          <w:b/>
          <w:lang w:eastAsia="en-US"/>
        </w:rPr>
        <w:t xml:space="preserve"> -</w:t>
      </w:r>
      <w:r w:rsidR="00BF6325">
        <w:rPr>
          <w:rFonts w:ascii="Tahoma" w:eastAsia="Calibri" w:hAnsi="Tahoma" w:cs="Tahoma"/>
          <w:b/>
          <w:lang w:eastAsia="en-US"/>
        </w:rPr>
        <w:t xml:space="preserve">  SMOK”</w:t>
      </w:r>
    </w:p>
    <w:p w14:paraId="456BF554" w14:textId="278BBC9B" w:rsidR="00B970BB" w:rsidRPr="00B970BB" w:rsidRDefault="00FC20BC" w:rsidP="00FC20BC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  <w:r w:rsidR="00B970BB" w:rsidRPr="00B970BB">
        <w:rPr>
          <w:rFonts w:ascii="Tahoma" w:hAnsi="Tahoma" w:cs="Tahoma"/>
          <w:sz w:val="20"/>
          <w:szCs w:val="20"/>
        </w:rPr>
        <w:t>(nazwa nadana zamówieniu)</w:t>
      </w:r>
    </w:p>
    <w:p w14:paraId="59AF6C09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9D06AEA" w14:textId="77777777"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</w:p>
    <w:p w14:paraId="0BA25E17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Oferuje wykonanie usługi/</w:t>
      </w:r>
      <w:r w:rsidRPr="00BF6325">
        <w:rPr>
          <w:rFonts w:ascii="Tahoma" w:hAnsi="Tahoma" w:cs="Tahoma"/>
          <w:sz w:val="20"/>
          <w:szCs w:val="20"/>
          <w:u w:val="single"/>
        </w:rPr>
        <w:t>dostawy</w:t>
      </w:r>
      <w:r w:rsidRPr="00B970BB">
        <w:rPr>
          <w:rFonts w:ascii="Tahoma" w:hAnsi="Tahoma" w:cs="Tahoma"/>
          <w:sz w:val="20"/>
          <w:szCs w:val="20"/>
        </w:rPr>
        <w:t>/roboty budowlanej* będącej przedmiotem zamówienia zgodnie z wymogami opisu przedmiotu zamówienia, za cenę:</w:t>
      </w:r>
    </w:p>
    <w:p w14:paraId="6F004BFB" w14:textId="77777777" w:rsidR="00B970BB" w:rsidRPr="00B970BB" w:rsidRDefault="00B970BB" w:rsidP="00B970BB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14:paraId="3601C5F1" w14:textId="77777777" w:rsidR="00BF6325" w:rsidRDefault="00BF6325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bookmarkStart w:id="1" w:name="_Hlk5959463"/>
    </w:p>
    <w:p w14:paraId="5B8F3070" w14:textId="6AE6DEE4" w:rsidR="00FC723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Brutto: …………………………………… zł </w:t>
      </w:r>
    </w:p>
    <w:p w14:paraId="7B9A561F" w14:textId="77777777" w:rsidR="00BF6325" w:rsidRDefault="00BF6325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96FBBCA" w14:textId="0AB923AD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słownie: ……………………………………………….………….</w:t>
      </w:r>
      <w:r w:rsidR="00FC723B">
        <w:rPr>
          <w:rFonts w:ascii="Tahoma" w:hAnsi="Tahoma" w:cs="Tahoma"/>
          <w:sz w:val="20"/>
          <w:szCs w:val="20"/>
        </w:rPr>
        <w:t>zł</w:t>
      </w:r>
    </w:p>
    <w:bookmarkEnd w:id="1"/>
    <w:p w14:paraId="17744CF6" w14:textId="06F43668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3B9433F" w14:textId="43F01724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Termin wykonania zamówienia: </w:t>
      </w:r>
      <w:r w:rsidR="00356C5B">
        <w:rPr>
          <w:rFonts w:ascii="Tahoma" w:hAnsi="Tahoma" w:cs="Tahoma"/>
          <w:b/>
          <w:bCs/>
          <w:sz w:val="20"/>
          <w:szCs w:val="20"/>
        </w:rPr>
        <w:t>30.11.2021</w:t>
      </w:r>
      <w:r w:rsidR="00211F45">
        <w:rPr>
          <w:rFonts w:ascii="Tahoma" w:hAnsi="Tahoma" w:cs="Tahoma"/>
          <w:b/>
          <w:bCs/>
          <w:sz w:val="20"/>
          <w:szCs w:val="20"/>
        </w:rPr>
        <w:t xml:space="preserve"> r.</w:t>
      </w:r>
    </w:p>
    <w:p w14:paraId="5555A579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51B9E7C6" w14:textId="77777777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14:paraId="63FD8872" w14:textId="77777777" w:rsidR="00B970BB" w:rsidRPr="00B970BB" w:rsidRDefault="00B970BB" w:rsidP="00B970BB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10685E60" w14:textId="5F2D5EB5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 xml:space="preserve">przelew </w:t>
      </w:r>
    </w:p>
    <w:p w14:paraId="0EF93E01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0ACC5787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14:paraId="5C467B22" w14:textId="77777777" w:rsidR="00B970BB" w:rsidRDefault="00B970BB" w:rsidP="00B970BB">
      <w:pPr>
        <w:pStyle w:val="Akapitzlist"/>
        <w:rPr>
          <w:rFonts w:ascii="Tahoma" w:hAnsi="Tahoma" w:cs="Tahoma"/>
          <w:b/>
          <w:sz w:val="20"/>
          <w:szCs w:val="20"/>
        </w:rPr>
      </w:pPr>
    </w:p>
    <w:p w14:paraId="16EE9DD2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1CFB6895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3E7CF14" w14:textId="77777777" w:rsid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F001FE3" w14:textId="77777777" w:rsidR="0095155D" w:rsidRPr="00B970BB" w:rsidRDefault="0095155D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2D41769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14:paraId="7D931013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14:paraId="0DDCAF8D" w14:textId="77777777" w:rsidR="00FB34D9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9A852" w14:textId="77777777" w:rsidR="00375596" w:rsidRDefault="00375596">
      <w:r>
        <w:separator/>
      </w:r>
    </w:p>
  </w:endnote>
  <w:endnote w:type="continuationSeparator" w:id="0">
    <w:p w14:paraId="2812392A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A1425" w14:textId="77777777"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7D448A7" wp14:editId="65F407E8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5DE035EE" wp14:editId="7D81E5D1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05338E89" w14:textId="77777777" w:rsidR="007B2500" w:rsidRPr="00124D4A" w:rsidRDefault="00FB34D9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7B5A7484" wp14:editId="5834D3E1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7DB1362D" wp14:editId="12785B94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90FE7" w14:textId="77777777"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 wp14:anchorId="50B8F380" wp14:editId="6262496B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6FA7787E" wp14:editId="06C665D3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64B3E450" w14:textId="77777777"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043D006F" wp14:editId="33465F51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2DC37AB9" wp14:editId="3F47CBF2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7776E" w14:textId="77777777" w:rsidR="00375596" w:rsidRDefault="00375596">
      <w:r>
        <w:separator/>
      </w:r>
    </w:p>
  </w:footnote>
  <w:footnote w:type="continuationSeparator" w:id="0">
    <w:p w14:paraId="2EC3FC75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1858B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575B6FF3" wp14:editId="69E2AB58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CCFAEB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14:paraId="46C2BF8B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383B1DD9" w14:textId="77777777"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14:paraId="4EF4EC51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4F36F" w14:textId="77777777" w:rsidR="007B2500" w:rsidRDefault="00230271">
    <w:pPr>
      <w:pStyle w:val="Nagwek"/>
    </w:pPr>
    <w:bookmarkStart w:id="2" w:name="_Hlk5789483"/>
    <w:bookmarkStart w:id="3" w:name="_Hlk5789484"/>
    <w:r>
      <w:rPr>
        <w:noProof/>
      </w:rPr>
      <w:drawing>
        <wp:inline distT="0" distB="0" distL="0" distR="0" wp14:anchorId="2E5E00BA" wp14:editId="674EAFBE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5BF19F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14:paraId="775123D2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7ED81EEE" w14:textId="77777777"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2"/>
  <w:bookmarkEnd w:id="3"/>
  <w:p w14:paraId="4427832D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25247067">
    <w:abstractNumId w:val="4"/>
  </w:num>
  <w:num w:numId="2" w16cid:durableId="1002200419">
    <w:abstractNumId w:val="1"/>
  </w:num>
  <w:num w:numId="3" w16cid:durableId="1549754594">
    <w:abstractNumId w:val="3"/>
  </w:num>
  <w:num w:numId="4" w16cid:durableId="2685822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006613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0487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57716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11F45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2FFD"/>
    <w:rsid w:val="0035482A"/>
    <w:rsid w:val="00356965"/>
    <w:rsid w:val="00356C5B"/>
    <w:rsid w:val="003619F2"/>
    <w:rsid w:val="00365820"/>
    <w:rsid w:val="00373FF2"/>
    <w:rsid w:val="00375596"/>
    <w:rsid w:val="003C554F"/>
    <w:rsid w:val="003E0521"/>
    <w:rsid w:val="0040149C"/>
    <w:rsid w:val="00414478"/>
    <w:rsid w:val="00453CE6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1BCB"/>
    <w:rsid w:val="007D61D6"/>
    <w:rsid w:val="007E1B19"/>
    <w:rsid w:val="007F3623"/>
    <w:rsid w:val="00827311"/>
    <w:rsid w:val="00834BB4"/>
    <w:rsid w:val="00835187"/>
    <w:rsid w:val="00873501"/>
    <w:rsid w:val="00876326"/>
    <w:rsid w:val="008945D9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910E2"/>
    <w:rsid w:val="00B970BB"/>
    <w:rsid w:val="00BB76D0"/>
    <w:rsid w:val="00BC363C"/>
    <w:rsid w:val="00BF6325"/>
    <w:rsid w:val="00C0524C"/>
    <w:rsid w:val="00C62C24"/>
    <w:rsid w:val="00C635B6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  <w:rsid w:val="00FC20BC"/>
    <w:rsid w:val="00FC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B30ADEC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</Template>
  <TotalTime>4</TotalTime>
  <Pages>1</Pages>
  <Words>92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 Piszko-Bojaryn</cp:lastModifiedBy>
  <cp:revision>4</cp:revision>
  <cp:lastPrinted>2022-12-12T07:51:00Z</cp:lastPrinted>
  <dcterms:created xsi:type="dcterms:W3CDTF">2022-12-12T07:36:00Z</dcterms:created>
  <dcterms:modified xsi:type="dcterms:W3CDTF">2022-12-12T08:17:00Z</dcterms:modified>
</cp:coreProperties>
</file>