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F836D" w14:textId="77777777" w:rsidR="00B970BB" w:rsidRPr="00B970BB" w:rsidRDefault="00B970BB" w:rsidP="00B970BB">
      <w:pPr>
        <w:autoSpaceDE w:val="0"/>
        <w:autoSpaceDN w:val="0"/>
        <w:adjustRightInd w:val="0"/>
        <w:jc w:val="center"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b/>
          <w:sz w:val="20"/>
          <w:szCs w:val="20"/>
        </w:rPr>
        <w:t>OFERTA</w:t>
      </w:r>
    </w:p>
    <w:p w14:paraId="5CD1E575" w14:textId="77777777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B5C92E4" w14:textId="77777777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Odpowiadając na zaproszenie do złożenia oferty cenowej w postępowaniu prowadzonym w trybie art. 4 pkt 8 ustawy Prawo zamówień publicznych o udzielenie zamówienia publicznego pn.:</w:t>
      </w:r>
    </w:p>
    <w:p w14:paraId="297C296B" w14:textId="77777777" w:rsidR="00B970BB" w:rsidRPr="00B970BB" w:rsidRDefault="00B970BB" w:rsidP="00B970BB">
      <w:pPr>
        <w:autoSpaceDE w:val="0"/>
        <w:autoSpaceDN w:val="0"/>
        <w:adjustRightInd w:val="0"/>
        <w:jc w:val="center"/>
        <w:rPr>
          <w:rFonts w:ascii="Tahoma" w:hAnsi="Tahoma" w:cs="Tahoma"/>
          <w:sz w:val="20"/>
          <w:szCs w:val="20"/>
        </w:rPr>
      </w:pPr>
    </w:p>
    <w:p w14:paraId="1B4DB9A0" w14:textId="77777777" w:rsidR="00B970BB" w:rsidRPr="00B970BB" w:rsidRDefault="00B970BB" w:rsidP="00B970BB">
      <w:pPr>
        <w:autoSpaceDE w:val="0"/>
        <w:autoSpaceDN w:val="0"/>
        <w:adjustRightInd w:val="0"/>
        <w:jc w:val="center"/>
        <w:rPr>
          <w:rFonts w:ascii="Tahoma" w:hAnsi="Tahoma" w:cs="Tahoma"/>
          <w:sz w:val="20"/>
          <w:szCs w:val="20"/>
        </w:rPr>
      </w:pPr>
    </w:p>
    <w:p w14:paraId="22DD86DE" w14:textId="06A63246" w:rsidR="00FC20BC" w:rsidRDefault="00FC20BC" w:rsidP="00FC20BC">
      <w:pPr>
        <w:autoSpaceDE w:val="0"/>
        <w:autoSpaceDN w:val="0"/>
        <w:adjustRightInd w:val="0"/>
        <w:spacing w:after="200" w:line="276" w:lineRule="auto"/>
        <w:jc w:val="center"/>
        <w:rPr>
          <w:rFonts w:ascii="Tahoma" w:eastAsia="Calibri" w:hAnsi="Tahoma" w:cs="Tahoma"/>
          <w:b/>
          <w:lang w:eastAsia="en-US"/>
        </w:rPr>
      </w:pPr>
      <w:bookmarkStart w:id="0" w:name="_Hlk524956056"/>
      <w:r w:rsidRPr="00B013CB">
        <w:rPr>
          <w:rFonts w:ascii="Tahoma" w:eastAsia="Calibri" w:hAnsi="Tahoma" w:cs="Tahoma"/>
          <w:b/>
          <w:lang w:eastAsia="en-US"/>
        </w:rPr>
        <w:t>„</w:t>
      </w:r>
      <w:bookmarkEnd w:id="0"/>
      <w:r w:rsidR="00211F45">
        <w:rPr>
          <w:rFonts w:ascii="Tahoma" w:eastAsia="Calibri" w:hAnsi="Tahoma" w:cs="Tahoma"/>
          <w:b/>
          <w:lang w:eastAsia="en-US"/>
        </w:rPr>
        <w:t>Materiały dla wizyt studyjnych -</w:t>
      </w:r>
      <w:r w:rsidR="00BF6325">
        <w:rPr>
          <w:rFonts w:ascii="Tahoma" w:eastAsia="Calibri" w:hAnsi="Tahoma" w:cs="Tahoma"/>
          <w:b/>
          <w:lang w:eastAsia="en-US"/>
        </w:rPr>
        <w:t xml:space="preserve">  SMOK”</w:t>
      </w:r>
    </w:p>
    <w:p w14:paraId="456BF554" w14:textId="278BBC9B" w:rsidR="00B970BB" w:rsidRPr="00B970BB" w:rsidRDefault="00FC20BC" w:rsidP="00FC20BC">
      <w:pPr>
        <w:autoSpaceDE w:val="0"/>
        <w:autoSpaceDN w:val="0"/>
        <w:adjustRightInd w:val="0"/>
        <w:ind w:left="2832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</w:t>
      </w:r>
      <w:r w:rsidR="00B970BB" w:rsidRPr="00B970BB">
        <w:rPr>
          <w:rFonts w:ascii="Tahoma" w:hAnsi="Tahoma" w:cs="Tahoma"/>
          <w:sz w:val="20"/>
          <w:szCs w:val="20"/>
        </w:rPr>
        <w:t>(nazwa nadana zamówieniu)</w:t>
      </w:r>
    </w:p>
    <w:p w14:paraId="59AF6C09" w14:textId="77777777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39D06AEA" w14:textId="77777777" w:rsidR="00B970BB" w:rsidRPr="00B970BB" w:rsidRDefault="00B970BB" w:rsidP="00B970BB">
      <w:pPr>
        <w:autoSpaceDE w:val="0"/>
        <w:autoSpaceDN w:val="0"/>
        <w:adjustRightInd w:val="0"/>
        <w:ind w:left="2832" w:firstLine="708"/>
        <w:rPr>
          <w:rFonts w:ascii="Tahoma" w:hAnsi="Tahoma" w:cs="Tahoma"/>
          <w:sz w:val="20"/>
          <w:szCs w:val="20"/>
        </w:rPr>
      </w:pPr>
    </w:p>
    <w:p w14:paraId="0BA25E17" w14:textId="77777777" w:rsidR="00B970BB" w:rsidRP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Oferuje wykonanie usługi/</w:t>
      </w:r>
      <w:r w:rsidRPr="00BF6325">
        <w:rPr>
          <w:rFonts w:ascii="Tahoma" w:hAnsi="Tahoma" w:cs="Tahoma"/>
          <w:sz w:val="20"/>
          <w:szCs w:val="20"/>
          <w:u w:val="single"/>
        </w:rPr>
        <w:t>dostawy</w:t>
      </w:r>
      <w:r w:rsidRPr="00B970BB">
        <w:rPr>
          <w:rFonts w:ascii="Tahoma" w:hAnsi="Tahoma" w:cs="Tahoma"/>
          <w:sz w:val="20"/>
          <w:szCs w:val="20"/>
        </w:rPr>
        <w:t>/roboty budowlanej* będącej przedmiotem zamówienia zgodnie z wymogami opisu przedmiotu zamówienia, za cenę:</w:t>
      </w:r>
    </w:p>
    <w:p w14:paraId="6F004BFB" w14:textId="77777777" w:rsidR="00B970BB" w:rsidRPr="00B970BB" w:rsidRDefault="00B970BB" w:rsidP="00B970BB">
      <w:pPr>
        <w:autoSpaceDE w:val="0"/>
        <w:autoSpaceDN w:val="0"/>
        <w:adjustRightInd w:val="0"/>
        <w:ind w:left="360"/>
        <w:rPr>
          <w:rFonts w:ascii="Tahoma" w:hAnsi="Tahoma" w:cs="Tahoma"/>
          <w:sz w:val="20"/>
          <w:szCs w:val="20"/>
        </w:rPr>
      </w:pPr>
    </w:p>
    <w:p w14:paraId="3601C5F1" w14:textId="77777777" w:rsidR="00BF6325" w:rsidRDefault="00BF6325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bookmarkStart w:id="1" w:name="_Hlk5959463"/>
    </w:p>
    <w:p w14:paraId="5B8F3070" w14:textId="6AE6DEE4" w:rsidR="00FC723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Brutto: …………………………………… zł </w:t>
      </w:r>
    </w:p>
    <w:p w14:paraId="7B9A561F" w14:textId="77777777" w:rsidR="00BF6325" w:rsidRDefault="00BF6325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96FBBCA" w14:textId="0AB923AD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słownie: ……………………………………………….………….</w:t>
      </w:r>
      <w:r w:rsidR="00FC723B">
        <w:rPr>
          <w:rFonts w:ascii="Tahoma" w:hAnsi="Tahoma" w:cs="Tahoma"/>
          <w:sz w:val="20"/>
          <w:szCs w:val="20"/>
        </w:rPr>
        <w:t>zł</w:t>
      </w:r>
    </w:p>
    <w:bookmarkEnd w:id="1"/>
    <w:p w14:paraId="17744CF6" w14:textId="06F43668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3B9433F" w14:textId="7B0CF8FB" w:rsid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Termin wykonania zamówienia: </w:t>
      </w:r>
      <w:r w:rsidR="00211F45">
        <w:rPr>
          <w:rFonts w:ascii="Tahoma" w:hAnsi="Tahoma" w:cs="Tahoma"/>
          <w:b/>
          <w:bCs/>
          <w:sz w:val="20"/>
          <w:szCs w:val="20"/>
        </w:rPr>
        <w:t>31.05.2022 r.</w:t>
      </w:r>
    </w:p>
    <w:p w14:paraId="5555A579" w14:textId="77777777" w:rsidR="00B970BB" w:rsidRP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b/>
          <w:sz w:val="20"/>
          <w:szCs w:val="20"/>
        </w:rPr>
      </w:pPr>
    </w:p>
    <w:p w14:paraId="51B9E7C6" w14:textId="77777777" w:rsid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Okres gwarancji: </w:t>
      </w:r>
      <w:r w:rsidRPr="00B970BB">
        <w:rPr>
          <w:rFonts w:ascii="Tahoma" w:hAnsi="Tahoma" w:cs="Tahoma"/>
          <w:b/>
          <w:sz w:val="20"/>
          <w:szCs w:val="20"/>
        </w:rPr>
        <w:t>nie dotyczy</w:t>
      </w:r>
    </w:p>
    <w:p w14:paraId="63FD8872" w14:textId="77777777" w:rsidR="00B970BB" w:rsidRPr="00B970BB" w:rsidRDefault="00B970BB" w:rsidP="00B970BB">
      <w:p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</w:p>
    <w:p w14:paraId="10685E60" w14:textId="5F2D5EB5" w:rsid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Warunki płatności: </w:t>
      </w:r>
      <w:r w:rsidRPr="00B970BB">
        <w:rPr>
          <w:rFonts w:ascii="Tahoma" w:hAnsi="Tahoma" w:cs="Tahoma"/>
          <w:b/>
          <w:sz w:val="20"/>
          <w:szCs w:val="20"/>
        </w:rPr>
        <w:t xml:space="preserve">przelew </w:t>
      </w:r>
    </w:p>
    <w:p w14:paraId="0EF93E01" w14:textId="77777777" w:rsidR="00B970BB" w:rsidRP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b/>
          <w:sz w:val="20"/>
          <w:szCs w:val="20"/>
        </w:rPr>
      </w:pPr>
    </w:p>
    <w:p w14:paraId="0ACC5787" w14:textId="77777777" w:rsidR="00B970BB" w:rsidRP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Oświadczam, że zapoznałem się z opisem przedmiotu zamówienia i nie wnoszę do niego zastrzeżeń.</w:t>
      </w:r>
    </w:p>
    <w:p w14:paraId="5C467B22" w14:textId="77777777" w:rsidR="00B970BB" w:rsidRDefault="00B970BB" w:rsidP="00B970BB">
      <w:pPr>
        <w:pStyle w:val="Akapitzlist"/>
        <w:rPr>
          <w:rFonts w:ascii="Tahoma" w:hAnsi="Tahoma" w:cs="Tahoma"/>
          <w:b/>
          <w:sz w:val="20"/>
          <w:szCs w:val="20"/>
        </w:rPr>
      </w:pPr>
    </w:p>
    <w:p w14:paraId="16EE9DD2" w14:textId="77777777" w:rsidR="00B970BB" w:rsidRP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b/>
          <w:sz w:val="20"/>
          <w:szCs w:val="20"/>
        </w:rPr>
      </w:pPr>
    </w:p>
    <w:p w14:paraId="1CFB6895" w14:textId="77777777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3E7CF14" w14:textId="77777777" w:rsid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1F001FE3" w14:textId="77777777" w:rsidR="0095155D" w:rsidRPr="00B970BB" w:rsidRDefault="0095155D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2D41769" w14:textId="77777777" w:rsidR="00B970BB" w:rsidRPr="00B970BB" w:rsidRDefault="00B970BB" w:rsidP="00B970BB">
      <w:pPr>
        <w:tabs>
          <w:tab w:val="center" w:pos="6660"/>
        </w:tabs>
        <w:autoSpaceDE w:val="0"/>
        <w:autoSpaceDN w:val="0"/>
        <w:adjustRightInd w:val="0"/>
        <w:ind w:left="708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ab/>
        <w:t>……………....................……………….</w:t>
      </w:r>
    </w:p>
    <w:p w14:paraId="7D931013" w14:textId="77777777" w:rsidR="00B970BB" w:rsidRPr="00B970BB" w:rsidRDefault="00B970BB" w:rsidP="00B970BB">
      <w:pPr>
        <w:tabs>
          <w:tab w:val="center" w:pos="6660"/>
        </w:tabs>
        <w:autoSpaceDE w:val="0"/>
        <w:autoSpaceDN w:val="0"/>
        <w:adjustRightInd w:val="0"/>
        <w:ind w:left="708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ab/>
        <w:t>podpis i pieczątka Wykonawcy</w:t>
      </w:r>
    </w:p>
    <w:p w14:paraId="0DDCAF8D" w14:textId="77777777" w:rsidR="00FB34D9" w:rsidRPr="00B970BB" w:rsidRDefault="00B970BB" w:rsidP="00B970BB">
      <w:pPr>
        <w:tabs>
          <w:tab w:val="center" w:pos="6660"/>
        </w:tabs>
        <w:autoSpaceDE w:val="0"/>
        <w:autoSpaceDN w:val="0"/>
        <w:adjustRightInd w:val="0"/>
        <w:ind w:left="708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ab/>
        <w:t>lub osoby uprawnionej</w:t>
      </w:r>
    </w:p>
    <w:sectPr w:rsidR="00FB34D9" w:rsidRPr="00B970BB" w:rsidSect="00697C33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813" w:right="1418" w:bottom="1418" w:left="1418" w:header="340" w:footer="157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9A852" w14:textId="77777777" w:rsidR="00375596" w:rsidRDefault="00375596">
      <w:r>
        <w:separator/>
      </w:r>
    </w:p>
  </w:endnote>
  <w:endnote w:type="continuationSeparator" w:id="0">
    <w:p w14:paraId="2812392A" w14:textId="77777777" w:rsidR="00375596" w:rsidRDefault="00375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A1425" w14:textId="77777777" w:rsidR="00FB34D9" w:rsidRDefault="00FB34D9" w:rsidP="00FB34D9">
    <w:pPr>
      <w:pStyle w:val="Stopka"/>
      <w:rPr>
        <w:noProof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37D448A7" wp14:editId="65F407E8">
          <wp:simplePos x="0" y="0"/>
          <wp:positionH relativeFrom="column">
            <wp:posOffset>3665220</wp:posOffset>
          </wp:positionH>
          <wp:positionV relativeFrom="paragraph">
            <wp:posOffset>95250</wp:posOffset>
          </wp:positionV>
          <wp:extent cx="1657985" cy="1176655"/>
          <wp:effectExtent l="0" t="0" r="0" b="444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76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856A8">
      <w:rPr>
        <w:noProof/>
      </w:rPr>
      <mc:AlternateContent>
        <mc:Choice Requires="wps">
          <w:drawing>
            <wp:anchor distT="4294967295" distB="4294967295" distL="114300" distR="114300" simplePos="0" relativeHeight="251669504" behindDoc="0" locked="0" layoutInCell="1" allowOverlap="1" wp14:anchorId="5DE035EE" wp14:editId="7D81E5D1">
              <wp:simplePos x="0" y="0"/>
              <wp:positionH relativeFrom="column">
                <wp:posOffset>-538480</wp:posOffset>
              </wp:positionH>
              <wp:positionV relativeFrom="paragraph">
                <wp:posOffset>110489</wp:posOffset>
              </wp:positionV>
              <wp:extent cx="6838950" cy="0"/>
              <wp:effectExtent l="0" t="0" r="0" b="0"/>
              <wp:wrapNone/>
              <wp:docPr id="8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389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1C653EC" id="Łącznik prosty 1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42.4pt,8.7pt" to="496.1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" strokecolor="black [3040]">
              <o:lock v:ext="edit" shapetype="f"/>
            </v:line>
          </w:pict>
        </mc:Fallback>
      </mc:AlternateContent>
    </w:r>
  </w:p>
  <w:p w14:paraId="05338E89" w14:textId="77777777" w:rsidR="007B2500" w:rsidRPr="00124D4A" w:rsidRDefault="00FB34D9" w:rsidP="00FB34D9">
    <w:pPr>
      <w:pStyle w:val="Stopka"/>
    </w:pP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70528" behindDoc="0" locked="0" layoutInCell="1" allowOverlap="1" wp14:anchorId="7B5A7484" wp14:editId="5834D3E1">
          <wp:simplePos x="0" y="0"/>
          <wp:positionH relativeFrom="column">
            <wp:posOffset>2680970</wp:posOffset>
          </wp:positionH>
          <wp:positionV relativeFrom="paragraph">
            <wp:posOffset>147320</wp:posOffset>
          </wp:positionV>
          <wp:extent cx="828675" cy="619125"/>
          <wp:effectExtent l="19050" t="0" r="9525" b="0"/>
          <wp:wrapSquare wrapText="bothSides"/>
          <wp:docPr id="4" name="Obraz 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28675" cy="6191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68480" behindDoc="1" locked="0" layoutInCell="1" allowOverlap="1" wp14:anchorId="7DB1362D" wp14:editId="12785B94">
          <wp:simplePos x="0" y="0"/>
          <wp:positionH relativeFrom="margin">
            <wp:posOffset>5432425</wp:posOffset>
          </wp:positionH>
          <wp:positionV relativeFrom="paragraph">
            <wp:posOffset>255905</wp:posOffset>
          </wp:positionV>
          <wp:extent cx="828675" cy="434975"/>
          <wp:effectExtent l="0" t="0" r="9525" b="3175"/>
          <wp:wrapTight wrapText="bothSides">
            <wp:wrapPolygon edited="0">
              <wp:start x="0" y="0"/>
              <wp:lineTo x="0" y="20812"/>
              <wp:lineTo x="21352" y="20812"/>
              <wp:lineTo x="21352" y="0"/>
              <wp:lineTo x="0" y="0"/>
            </wp:wrapPolygon>
          </wp:wrapTight>
          <wp:docPr id="5" name="Obraz 5" descr="Z:\REFERAT INWESTYCJI\ŻYŁA PATRYK\rozne\logo\logo_Kepice_pelna_wersja-0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REFERAT INWESTYCJI\ŻYŁA PATRYK\rozne\logo\logo_Kepice_pelna_wersja-05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43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B970BB">
      <w:rPr>
        <w:rFonts w:ascii="Calibri" w:hAnsi="Calibri" w:cs="Calibri"/>
        <w:noProof/>
        <w:sz w:val="20"/>
        <w:szCs w:val="20"/>
      </w:rPr>
      <w:t>Program Operacyjny Pomoc Techniczna na lata 2014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90FE7" w14:textId="77777777" w:rsidR="00230271" w:rsidRDefault="0053335D" w:rsidP="00B01F08">
    <w:pPr>
      <w:pStyle w:val="Stopka"/>
      <w:rPr>
        <w:noProof/>
      </w:rPr>
    </w:pPr>
    <w:r>
      <w:rPr>
        <w:noProof/>
      </w:rPr>
      <w:drawing>
        <wp:anchor distT="0" distB="0" distL="114300" distR="114300" simplePos="0" relativeHeight="251656703" behindDoc="0" locked="0" layoutInCell="1" allowOverlap="1" wp14:anchorId="50B8F380" wp14:editId="6262496B">
          <wp:simplePos x="0" y="0"/>
          <wp:positionH relativeFrom="column">
            <wp:posOffset>3652520</wp:posOffset>
          </wp:positionH>
          <wp:positionV relativeFrom="paragraph">
            <wp:posOffset>101600</wp:posOffset>
          </wp:positionV>
          <wp:extent cx="1657985" cy="1176655"/>
          <wp:effectExtent l="0" t="0" r="0" b="4445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76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856A8"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6FA7787E" wp14:editId="06C665D3">
              <wp:simplePos x="0" y="0"/>
              <wp:positionH relativeFrom="column">
                <wp:posOffset>-538480</wp:posOffset>
              </wp:positionH>
              <wp:positionV relativeFrom="paragraph">
                <wp:posOffset>110489</wp:posOffset>
              </wp:positionV>
              <wp:extent cx="6838950" cy="0"/>
              <wp:effectExtent l="0" t="0" r="0" b="0"/>
              <wp:wrapNone/>
              <wp:docPr id="7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389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C272BF1" id="Łącznik prosty 1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42.4pt,8.7pt" to="496.1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" strokecolor="black [3040]">
              <o:lock v:ext="edit" shapetype="f"/>
            </v:line>
          </w:pict>
        </mc:Fallback>
      </mc:AlternateContent>
    </w:r>
  </w:p>
  <w:p w14:paraId="64B3E450" w14:textId="77777777" w:rsidR="007B2500" w:rsidRPr="00B970BB" w:rsidRDefault="00F6712F" w:rsidP="005A3D3F">
    <w:pPr>
      <w:pStyle w:val="Stopka"/>
      <w:rPr>
        <w:rFonts w:ascii="Calibri" w:hAnsi="Calibri" w:cs="Calibri"/>
        <w:sz w:val="20"/>
        <w:szCs w:val="20"/>
      </w:rPr>
    </w:pP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65408" behindDoc="0" locked="0" layoutInCell="1" allowOverlap="1" wp14:anchorId="043D006F" wp14:editId="33465F51">
          <wp:simplePos x="0" y="0"/>
          <wp:positionH relativeFrom="column">
            <wp:posOffset>2661920</wp:posOffset>
          </wp:positionH>
          <wp:positionV relativeFrom="paragraph">
            <wp:posOffset>195580</wp:posOffset>
          </wp:positionV>
          <wp:extent cx="828675" cy="619125"/>
          <wp:effectExtent l="19050" t="0" r="9525" b="0"/>
          <wp:wrapSquare wrapText="bothSides"/>
          <wp:docPr id="3" name="Obraz 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28675" cy="6191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57216" behindDoc="1" locked="0" layoutInCell="1" allowOverlap="1" wp14:anchorId="2DC37AB9" wp14:editId="3F47CBF2">
          <wp:simplePos x="0" y="0"/>
          <wp:positionH relativeFrom="margin">
            <wp:posOffset>5432425</wp:posOffset>
          </wp:positionH>
          <wp:positionV relativeFrom="paragraph">
            <wp:posOffset>255905</wp:posOffset>
          </wp:positionV>
          <wp:extent cx="828675" cy="434975"/>
          <wp:effectExtent l="0" t="0" r="9525" b="3175"/>
          <wp:wrapTight wrapText="bothSides">
            <wp:wrapPolygon edited="0">
              <wp:start x="0" y="0"/>
              <wp:lineTo x="0" y="20812"/>
              <wp:lineTo x="21352" y="20812"/>
              <wp:lineTo x="21352" y="0"/>
              <wp:lineTo x="0" y="0"/>
            </wp:wrapPolygon>
          </wp:wrapTight>
          <wp:docPr id="44" name="Obraz 44" descr="Z:\REFERAT INWESTYCJI\ŻYŁA PATRYK\rozne\logo\logo_Kepice_pelna_wersja-0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REFERAT INWESTYCJI\ŻYŁA PATRYK\rozne\logo\logo_Kepice_pelna_wersja-05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43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30271" w:rsidRPr="00B970BB">
      <w:rPr>
        <w:rFonts w:ascii="Calibri" w:hAnsi="Calibri" w:cs="Calibri"/>
        <w:noProof/>
        <w:sz w:val="20"/>
        <w:szCs w:val="20"/>
      </w:rPr>
      <w:t>Program Operacyjny Pomoc Techniczna na lata 2014-2020</w:t>
    </w:r>
    <w:r w:rsidR="00AE478E" w:rsidRPr="00B970BB">
      <w:rPr>
        <w:rFonts w:ascii="Calibri" w:hAnsi="Calibri" w:cs="Calibri"/>
        <w:noProof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47776E" w14:textId="77777777" w:rsidR="00375596" w:rsidRDefault="00375596">
      <w:r>
        <w:separator/>
      </w:r>
    </w:p>
  </w:footnote>
  <w:footnote w:type="continuationSeparator" w:id="0">
    <w:p w14:paraId="2EC3FC75" w14:textId="77777777" w:rsidR="00375596" w:rsidRDefault="003755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1858B" w14:textId="77777777" w:rsidR="00FB34D9" w:rsidRDefault="00FB34D9" w:rsidP="00FB34D9">
    <w:pPr>
      <w:pStyle w:val="Nagwek"/>
    </w:pPr>
    <w:r>
      <w:rPr>
        <w:noProof/>
      </w:rPr>
      <w:drawing>
        <wp:inline distT="0" distB="0" distL="0" distR="0" wp14:anchorId="575B6FF3" wp14:editId="69E2AB58">
          <wp:extent cx="5735955" cy="560070"/>
          <wp:effectExtent l="0" t="0" r="9525" b="0"/>
          <wp:docPr id="6" name="Obraz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Obraz 1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007" t="24928" r="6688" b="60057"/>
                  <a:stretch>
                    <a:fillRect/>
                  </a:stretch>
                </pic:blipFill>
                <pic:spPr bwMode="auto">
                  <a:xfrm>
                    <a:off x="0" y="0"/>
                    <a:ext cx="5735955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CCFAEB" w14:textId="77777777" w:rsidR="00FB34D9" w:rsidRPr="00B970BB" w:rsidRDefault="00FB34D9" w:rsidP="00FB34D9">
    <w:pPr>
      <w:jc w:val="both"/>
      <w:rPr>
        <w:rFonts w:ascii="Calibri" w:hAnsi="Calibri"/>
        <w:sz w:val="20"/>
        <w:szCs w:val="20"/>
      </w:rPr>
    </w:pPr>
  </w:p>
  <w:p w14:paraId="46C2BF8B" w14:textId="77777777" w:rsidR="00FB34D9" w:rsidRPr="00B970BB" w:rsidRDefault="00FB34D9" w:rsidP="00FB34D9">
    <w:pPr>
      <w:jc w:val="both"/>
      <w:rPr>
        <w:rFonts w:ascii="Calibri" w:hAnsi="Calibri"/>
        <w:sz w:val="20"/>
        <w:szCs w:val="20"/>
      </w:rPr>
    </w:pPr>
    <w:r w:rsidRPr="00B970BB">
      <w:rPr>
        <w:rFonts w:ascii="Calibri" w:hAnsi="Calibri"/>
        <w:sz w:val="20"/>
        <w:szCs w:val="20"/>
      </w:rPr>
      <w:t xml:space="preserve">Tytuł projektu: Kępickie śmieci w </w:t>
    </w:r>
    <w:proofErr w:type="spellStart"/>
    <w:r w:rsidRPr="00B970BB">
      <w:rPr>
        <w:rFonts w:ascii="Calibri" w:hAnsi="Calibri"/>
        <w:sz w:val="20"/>
        <w:szCs w:val="20"/>
      </w:rPr>
      <w:t>Ekosieci</w:t>
    </w:r>
    <w:proofErr w:type="spellEnd"/>
    <w:r w:rsidRPr="00B970BB">
      <w:rPr>
        <w:rFonts w:ascii="Calibri" w:hAnsi="Calibri"/>
        <w:sz w:val="20"/>
        <w:szCs w:val="20"/>
      </w:rPr>
      <w:t xml:space="preserve"> – innowacyjny system zarządzania gospodarką odpadami</w:t>
    </w:r>
  </w:p>
  <w:p w14:paraId="383B1DD9" w14:textId="77777777" w:rsidR="00FB34D9" w:rsidRPr="00B970BB" w:rsidRDefault="00FB34D9" w:rsidP="00FB34D9">
    <w:pPr>
      <w:jc w:val="both"/>
      <w:rPr>
        <w:rFonts w:ascii="Calibri" w:hAnsi="Calibri"/>
        <w:sz w:val="22"/>
        <w:szCs w:val="22"/>
      </w:rPr>
    </w:pPr>
    <w:r w:rsidRPr="00B970BB">
      <w:rPr>
        <w:rFonts w:ascii="Calibri" w:hAnsi="Calibri"/>
        <w:sz w:val="20"/>
        <w:szCs w:val="20"/>
      </w:rPr>
      <w:t>Nr wniosku: 108/HSC/2018</w:t>
    </w:r>
  </w:p>
  <w:p w14:paraId="4EF4EC51" w14:textId="77777777" w:rsidR="00FB34D9" w:rsidRDefault="00FB34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4F36F" w14:textId="77777777" w:rsidR="007B2500" w:rsidRDefault="00230271">
    <w:pPr>
      <w:pStyle w:val="Nagwek"/>
    </w:pPr>
    <w:bookmarkStart w:id="2" w:name="_Hlk5789483"/>
    <w:bookmarkStart w:id="3" w:name="_Hlk5789484"/>
    <w:r>
      <w:rPr>
        <w:noProof/>
      </w:rPr>
      <w:drawing>
        <wp:inline distT="0" distB="0" distL="0" distR="0" wp14:anchorId="2E5E00BA" wp14:editId="674EAFBE">
          <wp:extent cx="5735955" cy="560070"/>
          <wp:effectExtent l="0" t="0" r="9525" b="0"/>
          <wp:docPr id="43" name="Obraz 4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Obraz 1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007" t="24928" r="6688" b="60057"/>
                  <a:stretch>
                    <a:fillRect/>
                  </a:stretch>
                </pic:blipFill>
                <pic:spPr bwMode="auto">
                  <a:xfrm>
                    <a:off x="0" y="0"/>
                    <a:ext cx="5735955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5BF19F" w14:textId="77777777" w:rsidR="005421EF" w:rsidRPr="00B970BB" w:rsidRDefault="005421EF" w:rsidP="005421EF">
    <w:pPr>
      <w:jc w:val="both"/>
      <w:rPr>
        <w:rFonts w:ascii="Calibri" w:hAnsi="Calibri"/>
        <w:sz w:val="20"/>
        <w:szCs w:val="20"/>
      </w:rPr>
    </w:pPr>
  </w:p>
  <w:p w14:paraId="775123D2" w14:textId="77777777" w:rsidR="005421EF" w:rsidRPr="00B970BB" w:rsidRDefault="005421EF" w:rsidP="005421EF">
    <w:pPr>
      <w:jc w:val="both"/>
      <w:rPr>
        <w:rFonts w:ascii="Calibri" w:hAnsi="Calibri"/>
        <w:sz w:val="20"/>
        <w:szCs w:val="20"/>
      </w:rPr>
    </w:pPr>
    <w:r w:rsidRPr="00B970BB">
      <w:rPr>
        <w:rFonts w:ascii="Calibri" w:hAnsi="Calibri"/>
        <w:sz w:val="20"/>
        <w:szCs w:val="20"/>
      </w:rPr>
      <w:t xml:space="preserve">Tytuł projektu: Kępickie śmieci w </w:t>
    </w:r>
    <w:proofErr w:type="spellStart"/>
    <w:r w:rsidRPr="00B970BB">
      <w:rPr>
        <w:rFonts w:ascii="Calibri" w:hAnsi="Calibri"/>
        <w:sz w:val="20"/>
        <w:szCs w:val="20"/>
      </w:rPr>
      <w:t>Ekosieci</w:t>
    </w:r>
    <w:proofErr w:type="spellEnd"/>
    <w:r w:rsidRPr="00B970BB">
      <w:rPr>
        <w:rFonts w:ascii="Calibri" w:hAnsi="Calibri"/>
        <w:sz w:val="20"/>
        <w:szCs w:val="20"/>
      </w:rPr>
      <w:t xml:space="preserve"> – innowacyjny system zarządzania gospodarką odpadami</w:t>
    </w:r>
  </w:p>
  <w:p w14:paraId="7ED81EEE" w14:textId="77777777" w:rsidR="005421EF" w:rsidRPr="00B970BB" w:rsidRDefault="005421EF" w:rsidP="005421EF">
    <w:pPr>
      <w:jc w:val="both"/>
      <w:rPr>
        <w:rFonts w:ascii="Calibri" w:hAnsi="Calibri"/>
        <w:sz w:val="22"/>
        <w:szCs w:val="22"/>
      </w:rPr>
    </w:pPr>
    <w:r w:rsidRPr="00B970BB">
      <w:rPr>
        <w:rFonts w:ascii="Calibri" w:hAnsi="Calibri"/>
        <w:sz w:val="20"/>
        <w:szCs w:val="20"/>
      </w:rPr>
      <w:t>Nr wniosku: 108/HSC/2018</w:t>
    </w:r>
  </w:p>
  <w:bookmarkEnd w:id="2"/>
  <w:bookmarkEnd w:id="3"/>
  <w:p w14:paraId="4427832D" w14:textId="77777777" w:rsidR="00230271" w:rsidRDefault="002302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819BF"/>
    <w:multiLevelType w:val="hybridMultilevel"/>
    <w:tmpl w:val="92CE51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55141"/>
    <w:multiLevelType w:val="multilevel"/>
    <w:tmpl w:val="A184D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AF42DB"/>
    <w:multiLevelType w:val="multilevel"/>
    <w:tmpl w:val="1870EC3C"/>
    <w:lvl w:ilvl="0">
      <w:start w:val="2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405" w:hanging="405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720" w:hanging="72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080" w:hanging="108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3" w15:restartNumberingAfterBreak="0">
    <w:nsid w:val="6EAE4A5D"/>
    <w:multiLevelType w:val="hybridMultilevel"/>
    <w:tmpl w:val="6E589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717EB5"/>
    <w:multiLevelType w:val="multilevel"/>
    <w:tmpl w:val="89C81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5C74CD"/>
    <w:multiLevelType w:val="multilevel"/>
    <w:tmpl w:val="1F8CC6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7BD33208"/>
    <w:multiLevelType w:val="hybridMultilevel"/>
    <w:tmpl w:val="27CE529E"/>
    <w:lvl w:ilvl="0" w:tplc="0ADAC8F4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25247067">
    <w:abstractNumId w:val="4"/>
  </w:num>
  <w:num w:numId="2" w16cid:durableId="1002200419">
    <w:abstractNumId w:val="1"/>
  </w:num>
  <w:num w:numId="3" w16cid:durableId="1549754594">
    <w:abstractNumId w:val="3"/>
  </w:num>
  <w:num w:numId="4" w16cid:durableId="2685822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90066135">
    <w:abstractNumId w:val="2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204873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957716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A0A"/>
    <w:rsid w:val="00061F20"/>
    <w:rsid w:val="00080D83"/>
    <w:rsid w:val="000D283E"/>
    <w:rsid w:val="000D31F0"/>
    <w:rsid w:val="00112BC7"/>
    <w:rsid w:val="00124D4A"/>
    <w:rsid w:val="001304E7"/>
    <w:rsid w:val="00130B23"/>
    <w:rsid w:val="001B210F"/>
    <w:rsid w:val="00211F45"/>
    <w:rsid w:val="00230271"/>
    <w:rsid w:val="00241C1F"/>
    <w:rsid w:val="002425AE"/>
    <w:rsid w:val="00255189"/>
    <w:rsid w:val="002A4703"/>
    <w:rsid w:val="002B454D"/>
    <w:rsid w:val="002C6347"/>
    <w:rsid w:val="00315901"/>
    <w:rsid w:val="00320AAC"/>
    <w:rsid w:val="00321E51"/>
    <w:rsid w:val="00325198"/>
    <w:rsid w:val="00352FFD"/>
    <w:rsid w:val="0035482A"/>
    <w:rsid w:val="00356965"/>
    <w:rsid w:val="003619F2"/>
    <w:rsid w:val="00365820"/>
    <w:rsid w:val="00373FF2"/>
    <w:rsid w:val="00375596"/>
    <w:rsid w:val="003C554F"/>
    <w:rsid w:val="003E0521"/>
    <w:rsid w:val="0040149C"/>
    <w:rsid w:val="00414478"/>
    <w:rsid w:val="00453CE6"/>
    <w:rsid w:val="00492BD3"/>
    <w:rsid w:val="004B70BD"/>
    <w:rsid w:val="0052111D"/>
    <w:rsid w:val="0053335D"/>
    <w:rsid w:val="005421EF"/>
    <w:rsid w:val="005760A9"/>
    <w:rsid w:val="00594464"/>
    <w:rsid w:val="005A3D3F"/>
    <w:rsid w:val="005F096C"/>
    <w:rsid w:val="00622781"/>
    <w:rsid w:val="00640BFF"/>
    <w:rsid w:val="0069621B"/>
    <w:rsid w:val="00697C33"/>
    <w:rsid w:val="006B4267"/>
    <w:rsid w:val="006F209E"/>
    <w:rsid w:val="00727F94"/>
    <w:rsid w:val="007337EB"/>
    <w:rsid w:val="00745D18"/>
    <w:rsid w:val="00776530"/>
    <w:rsid w:val="00791E8E"/>
    <w:rsid w:val="007A0109"/>
    <w:rsid w:val="007B2500"/>
    <w:rsid w:val="007D1BCB"/>
    <w:rsid w:val="007D61D6"/>
    <w:rsid w:val="007E1B19"/>
    <w:rsid w:val="007F3623"/>
    <w:rsid w:val="00827311"/>
    <w:rsid w:val="00834BB4"/>
    <w:rsid w:val="00835187"/>
    <w:rsid w:val="00873501"/>
    <w:rsid w:val="00876326"/>
    <w:rsid w:val="008945D9"/>
    <w:rsid w:val="008C69C9"/>
    <w:rsid w:val="009323CD"/>
    <w:rsid w:val="0095155D"/>
    <w:rsid w:val="00973442"/>
    <w:rsid w:val="009D71C1"/>
    <w:rsid w:val="009F2CF0"/>
    <w:rsid w:val="00A02701"/>
    <w:rsid w:val="00A04690"/>
    <w:rsid w:val="00A3250E"/>
    <w:rsid w:val="00A40DD3"/>
    <w:rsid w:val="00A71607"/>
    <w:rsid w:val="00A8311B"/>
    <w:rsid w:val="00AD1EFE"/>
    <w:rsid w:val="00AE478E"/>
    <w:rsid w:val="00B01F08"/>
    <w:rsid w:val="00B16E8F"/>
    <w:rsid w:val="00B30401"/>
    <w:rsid w:val="00B6637D"/>
    <w:rsid w:val="00B71A0A"/>
    <w:rsid w:val="00B910E2"/>
    <w:rsid w:val="00B970BB"/>
    <w:rsid w:val="00BB76D0"/>
    <w:rsid w:val="00BC363C"/>
    <w:rsid w:val="00BF6325"/>
    <w:rsid w:val="00C0524C"/>
    <w:rsid w:val="00C62C24"/>
    <w:rsid w:val="00C635B6"/>
    <w:rsid w:val="00C74A63"/>
    <w:rsid w:val="00C856A8"/>
    <w:rsid w:val="00CA5CBD"/>
    <w:rsid w:val="00CB016B"/>
    <w:rsid w:val="00CE005B"/>
    <w:rsid w:val="00D0361A"/>
    <w:rsid w:val="00D30ADD"/>
    <w:rsid w:val="00D43A0D"/>
    <w:rsid w:val="00D46867"/>
    <w:rsid w:val="00D526F3"/>
    <w:rsid w:val="00DA2034"/>
    <w:rsid w:val="00DC733E"/>
    <w:rsid w:val="00DF57BE"/>
    <w:rsid w:val="00E06500"/>
    <w:rsid w:val="00E57060"/>
    <w:rsid w:val="00E60D66"/>
    <w:rsid w:val="00E87616"/>
    <w:rsid w:val="00EA5C16"/>
    <w:rsid w:val="00EF000D"/>
    <w:rsid w:val="00EF17E9"/>
    <w:rsid w:val="00F545A3"/>
    <w:rsid w:val="00F6712F"/>
    <w:rsid w:val="00FA10A8"/>
    <w:rsid w:val="00FB34D9"/>
    <w:rsid w:val="00FB5706"/>
    <w:rsid w:val="00FC20BC"/>
    <w:rsid w:val="00FC7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6B30ADEC"/>
  <w15:docId w15:val="{54B5D5A3-5E04-4B3D-82B1-F6A1B08AA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323CD"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9734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7344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E60D66"/>
    <w:pPr>
      <w:spacing w:before="100" w:beforeAutospacing="1" w:after="119"/>
    </w:pPr>
    <w:rPr>
      <w:rFonts w:ascii="Times New Roman" w:hAnsi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FB34D9"/>
    <w:rPr>
      <w:rFonts w:ascii="Arial" w:hAnsi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B970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41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zena\AppData\Local\Temp\listownik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listownik-Pomorskie-FE-UMWP-UE-EFRR-RPO2014-2020-2015</Template>
  <TotalTime>0</TotalTime>
  <Pages>1</Pages>
  <Words>94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</dc:creator>
  <cp:lastModifiedBy>Marzena Piszko-Bojaryn</cp:lastModifiedBy>
  <cp:revision>2</cp:revision>
  <cp:lastPrinted>2022-12-12T07:51:00Z</cp:lastPrinted>
  <dcterms:created xsi:type="dcterms:W3CDTF">2022-12-12T08:16:00Z</dcterms:created>
  <dcterms:modified xsi:type="dcterms:W3CDTF">2022-12-12T08:16:00Z</dcterms:modified>
</cp:coreProperties>
</file>