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6E2B9" w14:textId="77777777" w:rsidR="008C378E" w:rsidRDefault="008C378E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sz w:val="20"/>
          <w:szCs w:val="20"/>
        </w:rPr>
      </w:pPr>
    </w:p>
    <w:p w14:paraId="6472591D" w14:textId="77777777" w:rsidR="00B832EF" w:rsidRDefault="00B832EF" w:rsidP="00365BB5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18E480C4" w14:textId="737B838B" w:rsidR="00B970BB" w:rsidRPr="00B970BB" w:rsidRDefault="00B970BB" w:rsidP="00365BB5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112CA377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0D8CD501" w14:textId="324CAF11" w:rsidR="00B970BB" w:rsidRP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6ED4367E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sz w:val="20"/>
          <w:szCs w:val="20"/>
        </w:rPr>
      </w:pPr>
    </w:p>
    <w:p w14:paraId="556A7505" w14:textId="77777777" w:rsidR="003316A7" w:rsidRPr="003174D0" w:rsidRDefault="003316A7" w:rsidP="003316A7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0" w:name="_Hlk524956056"/>
      <w:r w:rsidRPr="003174D0">
        <w:rPr>
          <w:rFonts w:ascii="Tahoma" w:eastAsia="Calibri" w:hAnsi="Tahoma" w:cs="Tahoma"/>
          <w:b/>
          <w:lang w:eastAsia="en-US"/>
        </w:rPr>
        <w:t xml:space="preserve">„Zapewnienie </w:t>
      </w:r>
      <w:bookmarkStart w:id="1" w:name="_Hlk5867088"/>
      <w:r w:rsidRPr="003174D0">
        <w:rPr>
          <w:rFonts w:ascii="Tahoma" w:eastAsia="Calibri" w:hAnsi="Tahoma" w:cs="Tahoma"/>
          <w:b/>
          <w:lang w:eastAsia="en-US"/>
        </w:rPr>
        <w:t xml:space="preserve">usługi gastronomicznej </w:t>
      </w:r>
      <w:bookmarkEnd w:id="1"/>
      <w:r w:rsidRPr="003174D0">
        <w:rPr>
          <w:rFonts w:ascii="Tahoma" w:eastAsia="Calibri" w:hAnsi="Tahoma" w:cs="Tahoma"/>
          <w:b/>
          <w:lang w:eastAsia="en-US"/>
        </w:rPr>
        <w:t>w m. Poznań oraz na trasie Poznań - Kępice”</w:t>
      </w:r>
      <w:bookmarkEnd w:id="0"/>
    </w:p>
    <w:p w14:paraId="275C7D07" w14:textId="6C186999" w:rsidR="00B970BB" w:rsidRPr="00B970BB" w:rsidRDefault="00B832EF" w:rsidP="00365BB5">
      <w:pPr>
        <w:autoSpaceDE w:val="0"/>
        <w:autoSpaceDN w:val="0"/>
        <w:adjustRightInd w:val="0"/>
        <w:spacing w:line="276" w:lineRule="auto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22352E0B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6D340DD2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2832" w:firstLine="708"/>
        <w:rPr>
          <w:rFonts w:ascii="Tahoma" w:hAnsi="Tahoma" w:cs="Tahoma"/>
          <w:sz w:val="20"/>
          <w:szCs w:val="20"/>
        </w:rPr>
      </w:pPr>
    </w:p>
    <w:p w14:paraId="0103297A" w14:textId="77777777" w:rsidR="00B970BB" w:rsidRPr="00B970BB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Oferuje wykonanie </w:t>
      </w:r>
      <w:r w:rsidRPr="00B832EF">
        <w:rPr>
          <w:rFonts w:ascii="Tahoma" w:hAnsi="Tahoma" w:cs="Tahoma"/>
          <w:sz w:val="20"/>
          <w:szCs w:val="20"/>
          <w:u w:val="single"/>
        </w:rPr>
        <w:t>usługi/</w:t>
      </w:r>
      <w:r w:rsidRPr="00B970BB">
        <w:rPr>
          <w:rFonts w:ascii="Tahoma" w:hAnsi="Tahoma" w:cs="Tahoma"/>
          <w:sz w:val="20"/>
          <w:szCs w:val="20"/>
        </w:rPr>
        <w:t>dostawy/roboty budowlanej* będącej przedmiotem zamówienia zgodnie z wymogami opisu przedmiotu zamówienia, za cenę:</w:t>
      </w:r>
    </w:p>
    <w:p w14:paraId="715AEE48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360"/>
        <w:rPr>
          <w:rFonts w:ascii="Tahoma" w:hAnsi="Tahoma" w:cs="Tahoma"/>
          <w:sz w:val="20"/>
          <w:szCs w:val="20"/>
        </w:rPr>
      </w:pPr>
    </w:p>
    <w:p w14:paraId="36B52899" w14:textId="77777777" w:rsidR="003316A7" w:rsidRDefault="00B832EF" w:rsidP="003316A7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cs="Arial"/>
          <w:noProof/>
          <w:sz w:val="18"/>
        </w:rPr>
        <w:t>Część I</w:t>
      </w:r>
      <w:bookmarkStart w:id="2" w:name="_Hlk8716368"/>
      <w:r>
        <w:rPr>
          <w:rFonts w:cs="Arial"/>
          <w:noProof/>
          <w:sz w:val="18"/>
        </w:rPr>
        <w:t xml:space="preserve"> -</w:t>
      </w:r>
      <w:r w:rsidRPr="00B832EF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bookmarkEnd w:id="2"/>
      <w:r w:rsidR="003316A7" w:rsidRPr="003174D0">
        <w:rPr>
          <w:rFonts w:ascii="Tahoma" w:eastAsia="Calibri" w:hAnsi="Tahoma" w:cs="Tahoma"/>
          <w:sz w:val="20"/>
          <w:szCs w:val="20"/>
          <w:lang w:eastAsia="en-US"/>
        </w:rPr>
        <w:t>Zapewnienie usługi gastronomicznej dla 15 osób</w:t>
      </w:r>
      <w:r w:rsidR="003316A7">
        <w:rPr>
          <w:rFonts w:ascii="Tahoma" w:eastAsia="Calibri" w:hAnsi="Tahoma" w:cs="Tahoma"/>
          <w:sz w:val="20"/>
          <w:szCs w:val="20"/>
          <w:lang w:eastAsia="en-US"/>
        </w:rPr>
        <w:t xml:space="preserve"> -  </w:t>
      </w:r>
      <w:r w:rsidR="003316A7" w:rsidRPr="00D8709C">
        <w:rPr>
          <w:rFonts w:ascii="Tahoma" w:eastAsia="Calibri" w:hAnsi="Tahoma" w:cs="Tahoma"/>
          <w:sz w:val="20"/>
          <w:szCs w:val="20"/>
          <w:lang w:eastAsia="en-US"/>
        </w:rPr>
        <w:t>Kolacja w dniu 09.10.2019 zlokalizowana w miejscowości Poznań, max. 5 km od ul. Stary Rynek</w:t>
      </w:r>
    </w:p>
    <w:p w14:paraId="48742C81" w14:textId="0200EEA2" w:rsidR="00FF55F5" w:rsidRPr="00FF55F5" w:rsidRDefault="003316A7" w:rsidP="00365BB5">
      <w:pPr>
        <w:spacing w:line="276" w:lineRule="auto"/>
        <w:rPr>
          <w:rFonts w:cs="Arial"/>
          <w:noProof/>
          <w:sz w:val="18"/>
        </w:rPr>
      </w:pPr>
      <w:r>
        <w:rPr>
          <w:rFonts w:cs="Arial"/>
          <w:noProof/>
          <w:sz w:val="18"/>
        </w:rPr>
        <w:t>C</w:t>
      </w:r>
      <w:r w:rsidR="00FF55F5" w:rsidRPr="00FF55F5">
        <w:rPr>
          <w:rFonts w:cs="Arial"/>
          <w:noProof/>
          <w:sz w:val="18"/>
        </w:rPr>
        <w:t>ena łączna brutto ...................................................................................................................................................</w:t>
      </w:r>
    </w:p>
    <w:p w14:paraId="2BDC28E8" w14:textId="0D9C733C" w:rsidR="00B970BB" w:rsidRDefault="00FF55F5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45FD9040" w14:textId="2B93BDB8" w:rsidR="00B832EF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3017D0A6" w14:textId="77777777" w:rsidR="003316A7" w:rsidRPr="00D8709C" w:rsidRDefault="00B832EF" w:rsidP="003316A7">
      <w:pPr>
        <w:autoSpaceDE w:val="0"/>
        <w:autoSpaceDN w:val="0"/>
        <w:adjustRightInd w:val="0"/>
        <w:spacing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</w:rPr>
        <w:t xml:space="preserve">Część II - </w:t>
      </w:r>
      <w:r w:rsidR="003316A7" w:rsidRPr="003174D0">
        <w:rPr>
          <w:rFonts w:ascii="Tahoma" w:eastAsia="Calibri" w:hAnsi="Tahoma" w:cs="Tahoma"/>
          <w:sz w:val="20"/>
          <w:szCs w:val="20"/>
          <w:lang w:eastAsia="en-US"/>
        </w:rPr>
        <w:t>Zapewnienie usługi gastronomicznej dla 15 osób</w:t>
      </w:r>
      <w:r w:rsidR="003316A7">
        <w:rPr>
          <w:rFonts w:ascii="Tahoma" w:eastAsia="Calibri" w:hAnsi="Tahoma" w:cs="Tahoma"/>
          <w:sz w:val="20"/>
          <w:szCs w:val="20"/>
          <w:lang w:eastAsia="en-US"/>
        </w:rPr>
        <w:t xml:space="preserve"> -  </w:t>
      </w:r>
      <w:r w:rsidR="003316A7" w:rsidRPr="00D8709C">
        <w:rPr>
          <w:rFonts w:ascii="Tahoma" w:eastAsia="Calibri" w:hAnsi="Tahoma" w:cs="Tahoma"/>
          <w:sz w:val="20"/>
          <w:szCs w:val="20"/>
          <w:lang w:eastAsia="en-US"/>
        </w:rPr>
        <w:t>Obiad w dniu 10.10.2019 zlokalizowany na trasie Poznań – Kępice – w odległości 40-70 km od miejscowości Poznań</w:t>
      </w:r>
    </w:p>
    <w:p w14:paraId="34DBA8E6" w14:textId="1CAC3B3C" w:rsidR="00B832EF" w:rsidRPr="00FF55F5" w:rsidRDefault="00B832EF" w:rsidP="003316A7">
      <w:pPr>
        <w:autoSpaceDE w:val="0"/>
        <w:autoSpaceDN w:val="0"/>
        <w:adjustRightInd w:val="0"/>
        <w:spacing w:line="276" w:lineRule="auto"/>
        <w:jc w:val="both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08758BB0" w14:textId="05724220" w:rsidR="00B832EF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689C0090" w14:textId="43CE7D10" w:rsidR="00B832EF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7200448F" w14:textId="12630EEF" w:rsidR="00B832EF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832EF">
        <w:rPr>
          <w:rFonts w:ascii="Tahoma" w:hAnsi="Tahoma" w:cs="Tahoma"/>
          <w:sz w:val="20"/>
          <w:szCs w:val="20"/>
        </w:rPr>
        <w:t xml:space="preserve">Termin wykonania zamówienia: </w:t>
      </w:r>
    </w:p>
    <w:p w14:paraId="0901702D" w14:textId="77777777" w:rsidR="003316A7" w:rsidRPr="003316A7" w:rsidRDefault="003316A7" w:rsidP="003316A7">
      <w:pPr>
        <w:autoSpaceDE w:val="0"/>
        <w:autoSpaceDN w:val="0"/>
        <w:adjustRightInd w:val="0"/>
        <w:spacing w:after="200" w:line="276" w:lineRule="auto"/>
        <w:ind w:left="360"/>
        <w:rPr>
          <w:rFonts w:ascii="Tahoma" w:eastAsia="Calibri" w:hAnsi="Tahoma" w:cs="Tahoma"/>
          <w:sz w:val="20"/>
          <w:szCs w:val="20"/>
          <w:lang w:eastAsia="en-US"/>
        </w:rPr>
      </w:pPr>
      <w:r w:rsidRPr="003316A7">
        <w:rPr>
          <w:rFonts w:ascii="Tahoma" w:eastAsia="Calibri" w:hAnsi="Tahoma" w:cs="Tahoma"/>
          <w:sz w:val="20"/>
          <w:szCs w:val="20"/>
          <w:lang w:eastAsia="en-US"/>
        </w:rPr>
        <w:t>CZĘŚĆ I: 09.10.2019 – kolacja</w:t>
      </w:r>
      <w:bookmarkStart w:id="3" w:name="_GoBack"/>
      <w:bookmarkEnd w:id="3"/>
    </w:p>
    <w:p w14:paraId="17391B75" w14:textId="77777777" w:rsidR="003316A7" w:rsidRPr="003316A7" w:rsidRDefault="003316A7" w:rsidP="003316A7">
      <w:pPr>
        <w:autoSpaceDE w:val="0"/>
        <w:autoSpaceDN w:val="0"/>
        <w:adjustRightInd w:val="0"/>
        <w:spacing w:after="200" w:line="276" w:lineRule="auto"/>
        <w:ind w:left="360"/>
        <w:rPr>
          <w:rFonts w:ascii="Tahoma" w:eastAsia="Calibri" w:hAnsi="Tahoma" w:cs="Tahoma"/>
          <w:sz w:val="20"/>
          <w:szCs w:val="20"/>
          <w:lang w:eastAsia="en-US"/>
        </w:rPr>
      </w:pPr>
      <w:r w:rsidRPr="003316A7">
        <w:rPr>
          <w:rFonts w:ascii="Tahoma" w:eastAsia="Calibri" w:hAnsi="Tahoma" w:cs="Tahoma"/>
          <w:sz w:val="20"/>
          <w:szCs w:val="20"/>
          <w:lang w:eastAsia="en-US"/>
        </w:rPr>
        <w:t>CZĘŚĆ II: 10.10.2019 - obiad</w:t>
      </w:r>
    </w:p>
    <w:p w14:paraId="6C977044" w14:textId="76664CAE" w:rsidR="00B970BB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7FF4C868" w14:textId="59B6870B" w:rsidR="00B970BB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 xml:space="preserve">przelew </w:t>
      </w:r>
    </w:p>
    <w:p w14:paraId="369A61CA" w14:textId="12C783AF" w:rsidR="00B970BB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5BA64392" w14:textId="77777777" w:rsidR="00B970BB" w:rsidRPr="00B970BB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14:paraId="147B12EE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14:paraId="5091F499" w14:textId="77777777" w:rsidR="00B970BB" w:rsidRDefault="00B970BB" w:rsidP="00365BB5">
      <w:pPr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14:paraId="0A617E02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14:paraId="7E6B358D" w14:textId="77777777" w:rsid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5A6EED86" w14:textId="77777777" w:rsidR="00B832EF" w:rsidRPr="00B970BB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71D74C0A" w14:textId="77777777" w:rsidR="00B970BB" w:rsidRPr="00B970BB" w:rsidRDefault="00B970BB" w:rsidP="00365BB5">
      <w:pPr>
        <w:tabs>
          <w:tab w:val="center" w:pos="6660"/>
        </w:tabs>
        <w:autoSpaceDE w:val="0"/>
        <w:autoSpaceDN w:val="0"/>
        <w:adjustRightInd w:val="0"/>
        <w:spacing w:line="276" w:lineRule="auto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6B8D1FF4" w14:textId="77777777" w:rsidR="00B970BB" w:rsidRPr="00B970BB" w:rsidRDefault="00B970BB" w:rsidP="00365BB5">
      <w:pPr>
        <w:tabs>
          <w:tab w:val="center" w:pos="6660"/>
        </w:tabs>
        <w:autoSpaceDE w:val="0"/>
        <w:autoSpaceDN w:val="0"/>
        <w:adjustRightInd w:val="0"/>
        <w:spacing w:line="276" w:lineRule="auto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200FCB74" w14:textId="77777777" w:rsidR="00FB34D9" w:rsidRPr="00B970BB" w:rsidRDefault="00B970BB" w:rsidP="00365BB5">
      <w:pPr>
        <w:tabs>
          <w:tab w:val="center" w:pos="6660"/>
        </w:tabs>
        <w:autoSpaceDE w:val="0"/>
        <w:autoSpaceDN w:val="0"/>
        <w:adjustRightInd w:val="0"/>
        <w:spacing w:line="276" w:lineRule="auto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945D2" w14:textId="77777777" w:rsidR="00375596" w:rsidRDefault="00375596">
      <w:r>
        <w:separator/>
      </w:r>
    </w:p>
  </w:endnote>
  <w:endnote w:type="continuationSeparator" w:id="0">
    <w:p w14:paraId="05D82EC4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1396C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80489CD" wp14:editId="212760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EBD702E" wp14:editId="448594FD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A849323" w14:textId="278BD73C" w:rsidR="007B2500" w:rsidRPr="00124D4A" w:rsidRDefault="00B832EF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414A4460" wp14:editId="5E5481F4">
          <wp:simplePos x="0" y="0"/>
          <wp:positionH relativeFrom="margin">
            <wp:posOffset>5432425</wp:posOffset>
          </wp:positionH>
          <wp:positionV relativeFrom="paragraph">
            <wp:posOffset>335280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53B1868D" wp14:editId="5F29D29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2FC38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6BE94786" wp14:editId="6F69C162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72CC769" wp14:editId="1BEAD5E6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32E2BF8B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1B1C885D" wp14:editId="30A806EB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391E2283" wp14:editId="541EDDD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CE5B4" w14:textId="77777777" w:rsidR="00375596" w:rsidRDefault="00375596">
      <w:r>
        <w:separator/>
      </w:r>
    </w:p>
  </w:footnote>
  <w:footnote w:type="continuationSeparator" w:id="0">
    <w:p w14:paraId="0BE87201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8C5E6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06F869BB" wp14:editId="02FCD1AD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CE996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7C1A01F2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0CC994AF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2C59A31D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3CD71" w14:textId="77777777" w:rsidR="007B2500" w:rsidRDefault="00230271">
    <w:pPr>
      <w:pStyle w:val="Nagwek"/>
    </w:pPr>
    <w:bookmarkStart w:id="4" w:name="_Hlk5789483"/>
    <w:bookmarkStart w:id="5" w:name="_Hlk5789484"/>
    <w:r>
      <w:rPr>
        <w:noProof/>
      </w:rPr>
      <w:drawing>
        <wp:inline distT="0" distB="0" distL="0" distR="0" wp14:anchorId="4FD4EC8B" wp14:editId="36837341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1D45C9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3D0B12C7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6CDC1F34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4"/>
  <w:bookmarkEnd w:id="5"/>
  <w:p w14:paraId="53A5EF99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316A7"/>
    <w:rsid w:val="00352FFD"/>
    <w:rsid w:val="0035482A"/>
    <w:rsid w:val="00356965"/>
    <w:rsid w:val="003619F2"/>
    <w:rsid w:val="00365820"/>
    <w:rsid w:val="00365BB5"/>
    <w:rsid w:val="00373FF2"/>
    <w:rsid w:val="00375596"/>
    <w:rsid w:val="003C554F"/>
    <w:rsid w:val="003E0521"/>
    <w:rsid w:val="0040149C"/>
    <w:rsid w:val="00414478"/>
    <w:rsid w:val="00453CE6"/>
    <w:rsid w:val="00467BE2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1524E"/>
    <w:rsid w:val="00827311"/>
    <w:rsid w:val="00834BB4"/>
    <w:rsid w:val="00835187"/>
    <w:rsid w:val="00873501"/>
    <w:rsid w:val="00876326"/>
    <w:rsid w:val="008945D9"/>
    <w:rsid w:val="008C378E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832EF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77CA9FF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4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1</TotalTime>
  <Pages>1</Pages>
  <Words>186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2</cp:revision>
  <cp:lastPrinted>2019-04-18T08:53:00Z</cp:lastPrinted>
  <dcterms:created xsi:type="dcterms:W3CDTF">2019-12-06T09:33:00Z</dcterms:created>
  <dcterms:modified xsi:type="dcterms:W3CDTF">2019-12-06T09:33:00Z</dcterms:modified>
</cp:coreProperties>
</file>