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6E2B9" w14:textId="77777777" w:rsidR="008C378E" w:rsidRDefault="008C378E" w:rsidP="008C378E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14:paraId="6472591D" w14:textId="77777777" w:rsidR="00B832EF" w:rsidRDefault="00B832EF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14:paraId="18E480C4" w14:textId="737B838B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112CA377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887D1E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0D8CD501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6ED4367E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30BA09D8" w14:textId="2C1EAEAD" w:rsidR="00B832EF" w:rsidRPr="00C90E6C" w:rsidRDefault="00B832EF" w:rsidP="00B832EF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3452B7">
        <w:rPr>
          <w:rFonts w:ascii="Tahoma" w:eastAsia="Calibri" w:hAnsi="Tahoma" w:cs="Tahoma"/>
          <w:b/>
          <w:lang w:eastAsia="en-US"/>
        </w:rPr>
        <w:t xml:space="preserve">„Zapewnienie </w:t>
      </w:r>
      <w:bookmarkStart w:id="1" w:name="_Hlk5867088"/>
      <w:r w:rsidRPr="003452B7">
        <w:rPr>
          <w:rFonts w:ascii="Tahoma" w:eastAsia="Calibri" w:hAnsi="Tahoma" w:cs="Tahoma"/>
          <w:b/>
          <w:lang w:eastAsia="en-US"/>
        </w:rPr>
        <w:t xml:space="preserve">usługi </w:t>
      </w:r>
      <w:bookmarkEnd w:id="1"/>
      <w:r>
        <w:rPr>
          <w:rFonts w:ascii="Tahoma" w:eastAsia="Calibri" w:hAnsi="Tahoma" w:cs="Tahoma"/>
          <w:b/>
          <w:lang w:eastAsia="en-US"/>
        </w:rPr>
        <w:t>transportowej związanej z przew</w:t>
      </w:r>
      <w:bookmarkStart w:id="2" w:name="_GoBack"/>
      <w:bookmarkEnd w:id="2"/>
      <w:r>
        <w:rPr>
          <w:rFonts w:ascii="Tahoma" w:eastAsia="Calibri" w:hAnsi="Tahoma" w:cs="Tahoma"/>
          <w:b/>
          <w:lang w:eastAsia="en-US"/>
        </w:rPr>
        <w:t xml:space="preserve">ozem osób </w:t>
      </w:r>
      <w:r w:rsidR="0076145A">
        <w:rPr>
          <w:rFonts w:ascii="Tahoma" w:eastAsia="Calibri" w:hAnsi="Tahoma" w:cs="Tahoma"/>
          <w:b/>
          <w:lang w:eastAsia="en-US"/>
        </w:rPr>
        <w:t>na trasie Kępice – Poznań - Kępice</w:t>
      </w:r>
      <w:r w:rsidRPr="003452B7">
        <w:rPr>
          <w:rFonts w:ascii="Tahoma" w:eastAsia="Calibri" w:hAnsi="Tahoma" w:cs="Tahoma"/>
          <w:b/>
          <w:lang w:eastAsia="en-US"/>
        </w:rPr>
        <w:t>”</w:t>
      </w:r>
      <w:bookmarkEnd w:id="0"/>
    </w:p>
    <w:p w14:paraId="275C7D07" w14:textId="6C186999" w:rsidR="00B970BB" w:rsidRPr="00B970BB" w:rsidRDefault="00B832EF" w:rsidP="00B832EF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22352E0B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D340DD2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103297A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Oferuje wykonanie </w:t>
      </w:r>
      <w:r w:rsidRPr="00B832EF">
        <w:rPr>
          <w:rFonts w:ascii="Tahoma" w:hAnsi="Tahoma" w:cs="Tahoma"/>
          <w:sz w:val="20"/>
          <w:szCs w:val="20"/>
          <w:u w:val="single"/>
        </w:rPr>
        <w:t>usługi/</w:t>
      </w:r>
      <w:r w:rsidRPr="00B970BB">
        <w:rPr>
          <w:rFonts w:ascii="Tahoma" w:hAnsi="Tahoma" w:cs="Tahoma"/>
          <w:sz w:val="20"/>
          <w:szCs w:val="20"/>
        </w:rPr>
        <w:t>dostawy/roboty budowlanej* będącej przedmiotem zamówienia zgodnie z wymogami opisu przedmiotu zamówienia, za cenę:</w:t>
      </w:r>
    </w:p>
    <w:p w14:paraId="715AEE48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13296CEA" w14:textId="75D21AE8" w:rsidR="00B832EF" w:rsidRDefault="0076145A" w:rsidP="00FF55F5">
      <w:pPr>
        <w:spacing w:line="360" w:lineRule="auto"/>
        <w:rPr>
          <w:rFonts w:cs="Arial"/>
          <w:noProof/>
          <w:sz w:val="18"/>
        </w:rPr>
      </w:pPr>
      <w:bookmarkStart w:id="3" w:name="_Hlk8716368"/>
      <w:r>
        <w:rPr>
          <w:rFonts w:cs="Arial"/>
          <w:noProof/>
          <w:sz w:val="18"/>
        </w:rPr>
        <w:t xml:space="preserve">Usługa </w:t>
      </w:r>
      <w:r w:rsidR="00B832EF"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transportowa obejmująca wynajem autokaru</w:t>
      </w:r>
      <w:r w:rsidR="00B832EF">
        <w:rPr>
          <w:rFonts w:ascii="Tahoma" w:eastAsia="Calibri" w:hAnsi="Tahoma" w:cs="Tahoma"/>
          <w:sz w:val="20"/>
          <w:szCs w:val="20"/>
          <w:lang w:eastAsia="en-US"/>
        </w:rPr>
        <w:t>/</w:t>
      </w:r>
      <w:proofErr w:type="spellStart"/>
      <w:r w:rsidR="00B832EF">
        <w:rPr>
          <w:rFonts w:ascii="Tahoma" w:eastAsia="Calibri" w:hAnsi="Tahoma" w:cs="Tahoma"/>
          <w:sz w:val="20"/>
          <w:szCs w:val="20"/>
          <w:lang w:eastAsia="en-US"/>
        </w:rPr>
        <w:t>busa</w:t>
      </w:r>
      <w:proofErr w:type="spellEnd"/>
      <w:r w:rsidR="00B832EF"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do przewozu </w:t>
      </w:r>
      <w:r>
        <w:rPr>
          <w:rFonts w:ascii="Tahoma" w:eastAsia="Calibri" w:hAnsi="Tahoma" w:cs="Tahoma"/>
          <w:sz w:val="20"/>
          <w:szCs w:val="20"/>
          <w:lang w:eastAsia="en-US"/>
        </w:rPr>
        <w:t>1</w:t>
      </w:r>
      <w:r w:rsidR="00B832EF"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5 osób </w:t>
      </w:r>
      <w:bookmarkEnd w:id="3"/>
      <w:r w:rsidR="00B832EF"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na trasie Kępice –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Poznań </w:t>
      </w:r>
      <w:r w:rsidR="00B832EF"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– Kępice</w:t>
      </w:r>
      <w:r w:rsidR="00B832EF">
        <w:rPr>
          <w:rFonts w:ascii="Tahoma" w:eastAsia="Calibri" w:hAnsi="Tahoma" w:cs="Tahoma"/>
          <w:sz w:val="20"/>
          <w:szCs w:val="20"/>
          <w:lang w:eastAsia="en-US"/>
        </w:rPr>
        <w:t>:</w:t>
      </w:r>
    </w:p>
    <w:p w14:paraId="48742C81" w14:textId="2D46E0C3" w:rsidR="00FF55F5" w:rsidRPr="00FF55F5" w:rsidRDefault="00FF55F5" w:rsidP="00FF55F5">
      <w:pPr>
        <w:spacing w:line="360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2BDC28E8" w14:textId="0D9C733C" w:rsidR="00B970BB" w:rsidRDefault="00FF55F5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45FD9040" w14:textId="2B93BDB8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5AD66CB" w14:textId="75EF2235" w:rsidR="00B970BB" w:rsidRDefault="00B970BB" w:rsidP="008E1185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832EF">
        <w:rPr>
          <w:rFonts w:ascii="Tahoma" w:hAnsi="Tahoma" w:cs="Tahoma"/>
          <w:sz w:val="20"/>
          <w:szCs w:val="20"/>
        </w:rPr>
        <w:t xml:space="preserve">Termin wykonania zamówienia: </w:t>
      </w:r>
    </w:p>
    <w:p w14:paraId="7200448F" w14:textId="0F532527" w:rsidR="00B832EF" w:rsidRDefault="00B832EF" w:rsidP="00B832EF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16CC1954" w14:textId="17510899" w:rsidR="00B832EF" w:rsidRPr="00B832EF" w:rsidRDefault="0076145A" w:rsidP="00B832EF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t>09-10.10.2019</w:t>
      </w:r>
    </w:p>
    <w:p w14:paraId="184D67E5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C977044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08BAC3C3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>przelew 30 dni</w:t>
      </w:r>
    </w:p>
    <w:p w14:paraId="7FF4C868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6CB9434D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369A61CA" w14:textId="77777777" w:rsidR="00B970BB" w:rsidRPr="00B970BB" w:rsidRDefault="00B970BB" w:rsidP="00B832EF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5BA64392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14:paraId="147B12EE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5091F499" w14:textId="77777777"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A617E0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7E6B358D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E888DD" w14:textId="11D1A3DA" w:rsidR="0095155D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2878E67" w14:textId="156EE5B4" w:rsidR="00B832EF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A6EED86" w14:textId="77777777" w:rsidR="00B832EF" w:rsidRPr="00B970BB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1D74C0A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6B8D1FF4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200FCB74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945D2" w14:textId="77777777" w:rsidR="00375596" w:rsidRDefault="00375596">
      <w:r>
        <w:separator/>
      </w:r>
    </w:p>
  </w:endnote>
  <w:endnote w:type="continuationSeparator" w:id="0">
    <w:p w14:paraId="05D82EC4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1396C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0489CD" wp14:editId="212760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EBD702E" wp14:editId="448594FD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A849323" w14:textId="278BD73C" w:rsidR="007B2500" w:rsidRPr="00124D4A" w:rsidRDefault="00B832EF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14A4460" wp14:editId="5E5481F4">
          <wp:simplePos x="0" y="0"/>
          <wp:positionH relativeFrom="margin">
            <wp:posOffset>5432425</wp:posOffset>
          </wp:positionH>
          <wp:positionV relativeFrom="paragraph">
            <wp:posOffset>335280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53B1868D" wp14:editId="5F29D29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2FC38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6BE94786" wp14:editId="6F69C162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72CC769" wp14:editId="1BEAD5E6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32E2BF8B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1B1C885D" wp14:editId="30A806EB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391E2283" wp14:editId="541EDDD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CE5B4" w14:textId="77777777" w:rsidR="00375596" w:rsidRDefault="00375596">
      <w:r>
        <w:separator/>
      </w:r>
    </w:p>
  </w:footnote>
  <w:footnote w:type="continuationSeparator" w:id="0">
    <w:p w14:paraId="0BE87201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C5E6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06F869BB" wp14:editId="02FCD1AD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CE996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7C1A01F2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CC994AF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2C59A31D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3CD71" w14:textId="77777777" w:rsidR="007B2500" w:rsidRDefault="00230271">
    <w:pPr>
      <w:pStyle w:val="Nagwek"/>
    </w:pPr>
    <w:bookmarkStart w:id="4" w:name="_Hlk5789483"/>
    <w:bookmarkStart w:id="5" w:name="_Hlk5789484"/>
    <w:r>
      <w:rPr>
        <w:noProof/>
      </w:rPr>
      <w:drawing>
        <wp:inline distT="0" distB="0" distL="0" distR="0" wp14:anchorId="4FD4EC8B" wp14:editId="36837341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1D45C9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3D0B12C7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6CDC1F34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4"/>
  <w:bookmarkEnd w:id="5"/>
  <w:p w14:paraId="53A5EF99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6145A"/>
    <w:rsid w:val="00776530"/>
    <w:rsid w:val="00791E8E"/>
    <w:rsid w:val="007A0109"/>
    <w:rsid w:val="007B2500"/>
    <w:rsid w:val="007D61D6"/>
    <w:rsid w:val="007E1B19"/>
    <w:rsid w:val="007F3623"/>
    <w:rsid w:val="0081524E"/>
    <w:rsid w:val="00827311"/>
    <w:rsid w:val="00834BB4"/>
    <w:rsid w:val="00835187"/>
    <w:rsid w:val="00873501"/>
    <w:rsid w:val="00876326"/>
    <w:rsid w:val="008945D9"/>
    <w:rsid w:val="008C378E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832EF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77CA9FF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1</Pages>
  <Words>136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2</cp:revision>
  <cp:lastPrinted>2019-04-18T08:53:00Z</cp:lastPrinted>
  <dcterms:created xsi:type="dcterms:W3CDTF">2019-12-05T09:45:00Z</dcterms:created>
  <dcterms:modified xsi:type="dcterms:W3CDTF">2019-12-05T09:45:00Z</dcterms:modified>
</cp:coreProperties>
</file>