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2F836D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b/>
          <w:sz w:val="20"/>
          <w:szCs w:val="20"/>
        </w:rPr>
        <w:t>OFERTA</w:t>
      </w:r>
    </w:p>
    <w:p w14:paraId="5CD1E575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B5C92E4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Odpowiadając na zaproszenie do złożenia oferty cenowej w postępowaniu prowadzonym w trybie art. 4 pkt 8 ustawy Prawo zamówień publicznych o udzielenie zamówienia publicznego pn.:</w:t>
      </w:r>
    </w:p>
    <w:p w14:paraId="297C296B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14:paraId="1B4DB9A0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14:paraId="0FD6FB1B" w14:textId="0B3B8F46" w:rsidR="00B970BB" w:rsidRPr="00A02701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8"/>
        </w:rPr>
      </w:pPr>
      <w:bookmarkStart w:id="0" w:name="_Hlk524956056"/>
      <w:r w:rsidRPr="00A02701">
        <w:rPr>
          <w:rFonts w:ascii="Tahoma" w:hAnsi="Tahoma" w:cs="Tahoma"/>
          <w:b/>
          <w:sz w:val="28"/>
        </w:rPr>
        <w:t>„</w:t>
      </w:r>
      <w:bookmarkEnd w:id="0"/>
      <w:r w:rsidRPr="00A02701">
        <w:rPr>
          <w:rFonts w:ascii="Tahoma" w:hAnsi="Tahoma" w:cs="Tahoma"/>
          <w:b/>
          <w:sz w:val="28"/>
        </w:rPr>
        <w:t>Zapewnienie usługi hotelowej</w:t>
      </w:r>
      <w:r w:rsidR="00352FFD">
        <w:rPr>
          <w:rFonts w:ascii="Tahoma" w:hAnsi="Tahoma" w:cs="Tahoma"/>
          <w:b/>
          <w:sz w:val="28"/>
        </w:rPr>
        <w:t xml:space="preserve"> w m. </w:t>
      </w:r>
      <w:r w:rsidR="007D1BCB">
        <w:rPr>
          <w:rFonts w:ascii="Tahoma" w:hAnsi="Tahoma" w:cs="Tahoma"/>
          <w:b/>
          <w:sz w:val="28"/>
        </w:rPr>
        <w:t>Poznań”</w:t>
      </w:r>
    </w:p>
    <w:p w14:paraId="456BF554" w14:textId="77777777" w:rsidR="00B970BB" w:rsidRPr="00B970BB" w:rsidRDefault="00B970BB" w:rsidP="00B970BB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(nazwa nadana zamówieniu)</w:t>
      </w:r>
    </w:p>
    <w:p w14:paraId="59AF6C09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9D06AEA" w14:textId="77777777" w:rsidR="00B970BB" w:rsidRPr="00B970BB" w:rsidRDefault="00B970BB" w:rsidP="00B970BB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</w:p>
    <w:p w14:paraId="0BA25E17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Oferuje wykonanie usługi/dostawy/roboty budowlanej* będącej przedmiotem zamówienia zgodnie z wymogami opisu przedmiotu zamówienia, za cenę:</w:t>
      </w:r>
    </w:p>
    <w:p w14:paraId="6F004BFB" w14:textId="77777777" w:rsidR="00B970BB" w:rsidRPr="00B970BB" w:rsidRDefault="00B970BB" w:rsidP="00B970BB">
      <w:pPr>
        <w:autoSpaceDE w:val="0"/>
        <w:autoSpaceDN w:val="0"/>
        <w:adjustRightInd w:val="0"/>
        <w:ind w:left="360"/>
        <w:rPr>
          <w:rFonts w:ascii="Tahoma" w:hAnsi="Tahoma" w:cs="Tahoma"/>
          <w:sz w:val="20"/>
          <w:szCs w:val="20"/>
        </w:rPr>
      </w:pPr>
    </w:p>
    <w:p w14:paraId="796FBBCA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   </w:t>
      </w:r>
      <w:bookmarkStart w:id="1" w:name="_Hlk5959463"/>
      <w:r w:rsidRPr="00B970BB">
        <w:rPr>
          <w:rFonts w:ascii="Tahoma" w:hAnsi="Tahoma" w:cs="Tahoma"/>
          <w:sz w:val="20"/>
          <w:szCs w:val="20"/>
        </w:rPr>
        <w:t xml:space="preserve">     Brutto: …………………………………… zł (słownie: ……………………………………………….………….)</w:t>
      </w:r>
    </w:p>
    <w:p w14:paraId="4E842BE5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        Netto: ……………………………………. zł </w:t>
      </w:r>
      <w:bookmarkStart w:id="2" w:name="_Hlk5959412"/>
      <w:r w:rsidRPr="00B970BB">
        <w:rPr>
          <w:rFonts w:ascii="Tahoma" w:hAnsi="Tahoma" w:cs="Tahoma"/>
          <w:sz w:val="20"/>
          <w:szCs w:val="20"/>
        </w:rPr>
        <w:t>(słownie: …………………………………………….…………….)</w:t>
      </w:r>
      <w:bookmarkEnd w:id="2"/>
    </w:p>
    <w:p w14:paraId="3F94BF3E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        VAT: ……………………………………… zł (słownie: …………………………………………….…………….)</w:t>
      </w:r>
    </w:p>
    <w:bookmarkEnd w:id="1"/>
    <w:p w14:paraId="17744CF6" w14:textId="06F43668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3B9433F" w14:textId="2993BDDC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Termin wykonania zamówienia: </w:t>
      </w:r>
      <w:r w:rsidR="007D1BCB">
        <w:rPr>
          <w:rFonts w:ascii="Tahoma" w:hAnsi="Tahoma" w:cs="Tahoma"/>
          <w:b/>
          <w:sz w:val="20"/>
          <w:szCs w:val="20"/>
        </w:rPr>
        <w:t>09</w:t>
      </w:r>
      <w:r w:rsidRPr="00B970BB">
        <w:rPr>
          <w:rFonts w:ascii="Tahoma" w:hAnsi="Tahoma" w:cs="Tahoma"/>
          <w:b/>
          <w:sz w:val="20"/>
          <w:szCs w:val="20"/>
        </w:rPr>
        <w:t>.</w:t>
      </w:r>
      <w:r w:rsidR="007D1BCB">
        <w:rPr>
          <w:rFonts w:ascii="Tahoma" w:hAnsi="Tahoma" w:cs="Tahoma"/>
          <w:b/>
          <w:sz w:val="20"/>
          <w:szCs w:val="20"/>
        </w:rPr>
        <w:t>10</w:t>
      </w:r>
      <w:r w:rsidRPr="00B970BB">
        <w:rPr>
          <w:rFonts w:ascii="Tahoma" w:hAnsi="Tahoma" w:cs="Tahoma"/>
          <w:b/>
          <w:sz w:val="20"/>
          <w:szCs w:val="20"/>
        </w:rPr>
        <w:t>.2019 – 10.</w:t>
      </w:r>
      <w:r w:rsidR="007D1BCB">
        <w:rPr>
          <w:rFonts w:ascii="Tahoma" w:hAnsi="Tahoma" w:cs="Tahoma"/>
          <w:b/>
          <w:sz w:val="20"/>
          <w:szCs w:val="20"/>
        </w:rPr>
        <w:t>10</w:t>
      </w:r>
      <w:r w:rsidRPr="00B970BB">
        <w:rPr>
          <w:rFonts w:ascii="Tahoma" w:hAnsi="Tahoma" w:cs="Tahoma"/>
          <w:b/>
          <w:sz w:val="20"/>
          <w:szCs w:val="20"/>
        </w:rPr>
        <w:t>.2019</w:t>
      </w:r>
    </w:p>
    <w:p w14:paraId="5555A579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51B9E7C6" w14:textId="77777777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Okres gwarancji: </w:t>
      </w:r>
      <w:r w:rsidRPr="00B970BB">
        <w:rPr>
          <w:rFonts w:ascii="Tahoma" w:hAnsi="Tahoma" w:cs="Tahoma"/>
          <w:b/>
          <w:sz w:val="20"/>
          <w:szCs w:val="20"/>
        </w:rPr>
        <w:t>nie dotyczy</w:t>
      </w:r>
    </w:p>
    <w:p w14:paraId="63FD8872" w14:textId="77777777" w:rsidR="00B970BB" w:rsidRPr="00B970BB" w:rsidRDefault="00B970BB" w:rsidP="00B970BB">
      <w:p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</w:p>
    <w:p w14:paraId="10685E60" w14:textId="0392FA72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Warunki płatności: </w:t>
      </w:r>
      <w:r w:rsidRPr="00B970BB">
        <w:rPr>
          <w:rFonts w:ascii="Tahoma" w:hAnsi="Tahoma" w:cs="Tahoma"/>
          <w:b/>
          <w:sz w:val="20"/>
          <w:szCs w:val="20"/>
        </w:rPr>
        <w:t xml:space="preserve">przelew </w:t>
      </w:r>
      <w:bookmarkStart w:id="3" w:name="_GoBack"/>
      <w:bookmarkEnd w:id="3"/>
    </w:p>
    <w:p w14:paraId="0EF93E01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0ACC5787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Oświadczam, że zapoznałem się z opisem przedmiotu zamówienia i nie wnoszę do niego zastrzeżeń.</w:t>
      </w:r>
    </w:p>
    <w:p w14:paraId="5C467B22" w14:textId="77777777" w:rsidR="00B970BB" w:rsidRDefault="00B970BB" w:rsidP="00B970BB">
      <w:pPr>
        <w:pStyle w:val="Akapitzlist"/>
        <w:rPr>
          <w:rFonts w:ascii="Tahoma" w:hAnsi="Tahoma" w:cs="Tahoma"/>
          <w:b/>
          <w:sz w:val="20"/>
          <w:szCs w:val="20"/>
        </w:rPr>
      </w:pPr>
    </w:p>
    <w:p w14:paraId="16EE9DD2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5B294C4A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Załącznikami do niniejszego formularza oferty stanowiącymi integralną część oferty są:</w:t>
      </w:r>
    </w:p>
    <w:p w14:paraId="5A60AC44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1) .……………………………………………….</w:t>
      </w:r>
    </w:p>
    <w:p w14:paraId="49BD906F" w14:textId="77777777" w:rsid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2) .……………………………………………….</w:t>
      </w:r>
    </w:p>
    <w:p w14:paraId="085AC31A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 ………………………………………………..</w:t>
      </w:r>
    </w:p>
    <w:p w14:paraId="1CFB6895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3E7CF14" w14:textId="77777777" w:rsid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F001FE3" w14:textId="77777777" w:rsidR="0095155D" w:rsidRPr="00B970BB" w:rsidRDefault="0095155D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2D41769" w14:textId="77777777"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……………....................……………….</w:t>
      </w:r>
    </w:p>
    <w:p w14:paraId="7D931013" w14:textId="77777777"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podpis i pieczątka Wykonawcy</w:t>
      </w:r>
    </w:p>
    <w:p w14:paraId="0DDCAF8D" w14:textId="77777777" w:rsidR="00FB34D9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lub osoby uprawnionej</w:t>
      </w:r>
    </w:p>
    <w:sectPr w:rsidR="00FB34D9" w:rsidRPr="00B970BB" w:rsidSect="00697C3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15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29A852" w14:textId="77777777" w:rsidR="00375596" w:rsidRDefault="00375596">
      <w:r>
        <w:separator/>
      </w:r>
    </w:p>
  </w:endnote>
  <w:endnote w:type="continuationSeparator" w:id="0">
    <w:p w14:paraId="2812392A" w14:textId="77777777" w:rsidR="00375596" w:rsidRDefault="0037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8A1425" w14:textId="77777777" w:rsidR="00FB34D9" w:rsidRDefault="00FB34D9" w:rsidP="00FB34D9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37D448A7" wp14:editId="65F407E8">
          <wp:simplePos x="0" y="0"/>
          <wp:positionH relativeFrom="column">
            <wp:posOffset>3665220</wp:posOffset>
          </wp:positionH>
          <wp:positionV relativeFrom="paragraph">
            <wp:posOffset>95250</wp:posOffset>
          </wp:positionV>
          <wp:extent cx="1657985" cy="1176655"/>
          <wp:effectExtent l="0" t="0" r="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5DE035EE" wp14:editId="7D81E5D1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C653EC" id="Łącznik prosty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AZES1w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05338E89" w14:textId="77777777" w:rsidR="007B2500" w:rsidRPr="00124D4A" w:rsidRDefault="00FB34D9" w:rsidP="00FB34D9">
    <w:pPr>
      <w:pStyle w:val="Stopka"/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70528" behindDoc="0" locked="0" layoutInCell="1" allowOverlap="1" wp14:anchorId="7B5A7484" wp14:editId="5834D3E1">
          <wp:simplePos x="0" y="0"/>
          <wp:positionH relativeFrom="column">
            <wp:posOffset>2680970</wp:posOffset>
          </wp:positionH>
          <wp:positionV relativeFrom="paragraph">
            <wp:posOffset>147320</wp:posOffset>
          </wp:positionV>
          <wp:extent cx="828675" cy="619125"/>
          <wp:effectExtent l="19050" t="0" r="9525" b="0"/>
          <wp:wrapSquare wrapText="bothSides"/>
          <wp:docPr id="4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 wp14:anchorId="7DB1362D" wp14:editId="12785B94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5" name="Obraz 5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t>Program Operacyjny Pomoc Techniczna na lata 2014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90FE7" w14:textId="77777777" w:rsidR="00230271" w:rsidRDefault="0053335D" w:rsidP="00B01F08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56703" behindDoc="0" locked="0" layoutInCell="1" allowOverlap="1" wp14:anchorId="50B8F380" wp14:editId="6262496B">
          <wp:simplePos x="0" y="0"/>
          <wp:positionH relativeFrom="column">
            <wp:posOffset>3652520</wp:posOffset>
          </wp:positionH>
          <wp:positionV relativeFrom="paragraph">
            <wp:posOffset>101600</wp:posOffset>
          </wp:positionV>
          <wp:extent cx="1657985" cy="1176655"/>
          <wp:effectExtent l="0" t="0" r="0" b="444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6FA7787E" wp14:editId="06C665D3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272BF1" id="Łącznik prosty 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BzGC2X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64B3E450" w14:textId="77777777" w:rsidR="007B2500" w:rsidRPr="00B970BB" w:rsidRDefault="00F6712F" w:rsidP="005A3D3F">
    <w:pPr>
      <w:pStyle w:val="Stopka"/>
      <w:rPr>
        <w:rFonts w:ascii="Calibri" w:hAnsi="Calibri" w:cs="Calibri"/>
        <w:sz w:val="20"/>
        <w:szCs w:val="20"/>
      </w:rPr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043D006F" wp14:editId="33465F51">
          <wp:simplePos x="0" y="0"/>
          <wp:positionH relativeFrom="column">
            <wp:posOffset>2661920</wp:posOffset>
          </wp:positionH>
          <wp:positionV relativeFrom="paragraph">
            <wp:posOffset>195580</wp:posOffset>
          </wp:positionV>
          <wp:extent cx="828675" cy="619125"/>
          <wp:effectExtent l="19050" t="0" r="9525" b="0"/>
          <wp:wrapSquare wrapText="bothSides"/>
          <wp:docPr id="3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57216" behindDoc="1" locked="0" layoutInCell="1" allowOverlap="1" wp14:anchorId="2DC37AB9" wp14:editId="3F47CBF2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44" name="Obraz 44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0271" w:rsidRPr="00B970BB">
      <w:rPr>
        <w:rFonts w:ascii="Calibri" w:hAnsi="Calibri" w:cs="Calibri"/>
        <w:noProof/>
        <w:sz w:val="20"/>
        <w:szCs w:val="20"/>
      </w:rPr>
      <w:t>Program Operacyjny Pomoc Techniczna na lata 2014-2020</w:t>
    </w:r>
    <w:r w:rsidR="00AE478E" w:rsidRPr="00B970BB">
      <w:rPr>
        <w:rFonts w:ascii="Calibri" w:hAnsi="Calibri" w:cs="Calibri"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47776E" w14:textId="77777777" w:rsidR="00375596" w:rsidRDefault="00375596">
      <w:r>
        <w:separator/>
      </w:r>
    </w:p>
  </w:footnote>
  <w:footnote w:type="continuationSeparator" w:id="0">
    <w:p w14:paraId="2EC3FC75" w14:textId="77777777" w:rsidR="00375596" w:rsidRDefault="0037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1858B" w14:textId="77777777" w:rsidR="00FB34D9" w:rsidRDefault="00FB34D9" w:rsidP="00FB34D9">
    <w:pPr>
      <w:pStyle w:val="Nagwek"/>
    </w:pPr>
    <w:r>
      <w:rPr>
        <w:noProof/>
      </w:rPr>
      <w:drawing>
        <wp:inline distT="0" distB="0" distL="0" distR="0" wp14:anchorId="575B6FF3" wp14:editId="69E2AB58">
          <wp:extent cx="5735955" cy="560070"/>
          <wp:effectExtent l="0" t="0" r="952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CCFAEB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</w:p>
  <w:p w14:paraId="46C2BF8B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383B1DD9" w14:textId="77777777" w:rsidR="00FB34D9" w:rsidRPr="00B970BB" w:rsidRDefault="00FB34D9" w:rsidP="00FB34D9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p w14:paraId="4EF4EC51" w14:textId="77777777" w:rsidR="00FB34D9" w:rsidRDefault="00FB3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4F36F" w14:textId="77777777" w:rsidR="007B2500" w:rsidRDefault="00230271">
    <w:pPr>
      <w:pStyle w:val="Nagwek"/>
    </w:pPr>
    <w:bookmarkStart w:id="4" w:name="_Hlk5789483"/>
    <w:bookmarkStart w:id="5" w:name="_Hlk5789484"/>
    <w:r>
      <w:rPr>
        <w:noProof/>
      </w:rPr>
      <w:drawing>
        <wp:inline distT="0" distB="0" distL="0" distR="0" wp14:anchorId="2E5E00BA" wp14:editId="674EAFBE">
          <wp:extent cx="5735955" cy="560070"/>
          <wp:effectExtent l="0" t="0" r="9525" b="0"/>
          <wp:docPr id="43" name="Obraz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5BF19F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</w:p>
  <w:p w14:paraId="775123D2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7ED81EEE" w14:textId="77777777" w:rsidR="005421EF" w:rsidRPr="00B970BB" w:rsidRDefault="005421EF" w:rsidP="005421EF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bookmarkEnd w:id="4"/>
  <w:bookmarkEnd w:id="5"/>
  <w:p w14:paraId="4427832D" w14:textId="77777777" w:rsidR="00230271" w:rsidRDefault="00230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819BF"/>
    <w:multiLevelType w:val="hybridMultilevel"/>
    <w:tmpl w:val="92CE5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55141"/>
    <w:multiLevelType w:val="multilevel"/>
    <w:tmpl w:val="A184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AF42DB"/>
    <w:multiLevelType w:val="multilevel"/>
    <w:tmpl w:val="1870EC3C"/>
    <w:lvl w:ilvl="0">
      <w:start w:val="2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080" w:hanging="108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6EAE4A5D"/>
    <w:multiLevelType w:val="hybridMultilevel"/>
    <w:tmpl w:val="6E58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17EB5"/>
    <w:multiLevelType w:val="multilevel"/>
    <w:tmpl w:val="89C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5C74CD"/>
    <w:multiLevelType w:val="multilevel"/>
    <w:tmpl w:val="1F8CC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BD33208"/>
    <w:multiLevelType w:val="hybridMultilevel"/>
    <w:tmpl w:val="27CE529E"/>
    <w:lvl w:ilvl="0" w:tplc="0ADAC8F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0A"/>
    <w:rsid w:val="00061F20"/>
    <w:rsid w:val="00080D83"/>
    <w:rsid w:val="000D283E"/>
    <w:rsid w:val="000D31F0"/>
    <w:rsid w:val="00112BC7"/>
    <w:rsid w:val="00124D4A"/>
    <w:rsid w:val="001304E7"/>
    <w:rsid w:val="00130B23"/>
    <w:rsid w:val="001B210F"/>
    <w:rsid w:val="00230271"/>
    <w:rsid w:val="00241C1F"/>
    <w:rsid w:val="002425AE"/>
    <w:rsid w:val="00255189"/>
    <w:rsid w:val="002A4703"/>
    <w:rsid w:val="002B454D"/>
    <w:rsid w:val="002C6347"/>
    <w:rsid w:val="00315901"/>
    <w:rsid w:val="00320AAC"/>
    <w:rsid w:val="00321E51"/>
    <w:rsid w:val="00325198"/>
    <w:rsid w:val="00352FFD"/>
    <w:rsid w:val="0035482A"/>
    <w:rsid w:val="00356965"/>
    <w:rsid w:val="003619F2"/>
    <w:rsid w:val="00365820"/>
    <w:rsid w:val="00373FF2"/>
    <w:rsid w:val="00375596"/>
    <w:rsid w:val="003C554F"/>
    <w:rsid w:val="003E0521"/>
    <w:rsid w:val="0040149C"/>
    <w:rsid w:val="00414478"/>
    <w:rsid w:val="00453CE6"/>
    <w:rsid w:val="00492BD3"/>
    <w:rsid w:val="004B70BD"/>
    <w:rsid w:val="0052111D"/>
    <w:rsid w:val="0053335D"/>
    <w:rsid w:val="005421EF"/>
    <w:rsid w:val="005760A9"/>
    <w:rsid w:val="00594464"/>
    <w:rsid w:val="005A3D3F"/>
    <w:rsid w:val="005F096C"/>
    <w:rsid w:val="00622781"/>
    <w:rsid w:val="00640BFF"/>
    <w:rsid w:val="0069621B"/>
    <w:rsid w:val="00697C33"/>
    <w:rsid w:val="006B4267"/>
    <w:rsid w:val="006F209E"/>
    <w:rsid w:val="00727F94"/>
    <w:rsid w:val="007337EB"/>
    <w:rsid w:val="00745D18"/>
    <w:rsid w:val="00776530"/>
    <w:rsid w:val="00791E8E"/>
    <w:rsid w:val="007A0109"/>
    <w:rsid w:val="007B2500"/>
    <w:rsid w:val="007D1BCB"/>
    <w:rsid w:val="007D61D6"/>
    <w:rsid w:val="007E1B19"/>
    <w:rsid w:val="007F3623"/>
    <w:rsid w:val="00827311"/>
    <w:rsid w:val="00834BB4"/>
    <w:rsid w:val="00835187"/>
    <w:rsid w:val="00873501"/>
    <w:rsid w:val="00876326"/>
    <w:rsid w:val="008945D9"/>
    <w:rsid w:val="008C69C9"/>
    <w:rsid w:val="009323CD"/>
    <w:rsid w:val="0095155D"/>
    <w:rsid w:val="00973442"/>
    <w:rsid w:val="009D71C1"/>
    <w:rsid w:val="009F2CF0"/>
    <w:rsid w:val="00A02701"/>
    <w:rsid w:val="00A04690"/>
    <w:rsid w:val="00A3250E"/>
    <w:rsid w:val="00A40DD3"/>
    <w:rsid w:val="00A71607"/>
    <w:rsid w:val="00A8311B"/>
    <w:rsid w:val="00AD1EFE"/>
    <w:rsid w:val="00AE478E"/>
    <w:rsid w:val="00B01F08"/>
    <w:rsid w:val="00B07EFC"/>
    <w:rsid w:val="00B16E8F"/>
    <w:rsid w:val="00B30401"/>
    <w:rsid w:val="00B6637D"/>
    <w:rsid w:val="00B71A0A"/>
    <w:rsid w:val="00B910E2"/>
    <w:rsid w:val="00B970BB"/>
    <w:rsid w:val="00BB76D0"/>
    <w:rsid w:val="00BC363C"/>
    <w:rsid w:val="00C0524C"/>
    <w:rsid w:val="00C62C24"/>
    <w:rsid w:val="00C635B6"/>
    <w:rsid w:val="00C856A8"/>
    <w:rsid w:val="00CA5CBD"/>
    <w:rsid w:val="00CB016B"/>
    <w:rsid w:val="00CE005B"/>
    <w:rsid w:val="00D0361A"/>
    <w:rsid w:val="00D30ADD"/>
    <w:rsid w:val="00D43A0D"/>
    <w:rsid w:val="00D46867"/>
    <w:rsid w:val="00D526F3"/>
    <w:rsid w:val="00DA2034"/>
    <w:rsid w:val="00DC733E"/>
    <w:rsid w:val="00DF57BE"/>
    <w:rsid w:val="00E06500"/>
    <w:rsid w:val="00E57060"/>
    <w:rsid w:val="00E60D66"/>
    <w:rsid w:val="00E87616"/>
    <w:rsid w:val="00EA5C16"/>
    <w:rsid w:val="00EF000D"/>
    <w:rsid w:val="00EF17E9"/>
    <w:rsid w:val="00F545A3"/>
    <w:rsid w:val="00F6712F"/>
    <w:rsid w:val="00FA10A8"/>
    <w:rsid w:val="00FB34D9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B30ADEC"/>
  <w15:docId w15:val="{54B5D5A3-5E04-4B3D-82B1-F6A1B08A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23CD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9734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44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0D66"/>
    <w:pPr>
      <w:spacing w:before="100" w:beforeAutospacing="1" w:after="119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B34D9"/>
    <w:rPr>
      <w:rFonts w:ascii="Arial" w:hAnsi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B97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1</TotalTime>
  <Pages>1</Pages>
  <Words>121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</cp:lastModifiedBy>
  <cp:revision>3</cp:revision>
  <cp:lastPrinted>2019-04-12T10:23:00Z</cp:lastPrinted>
  <dcterms:created xsi:type="dcterms:W3CDTF">2019-12-04T13:32:00Z</dcterms:created>
  <dcterms:modified xsi:type="dcterms:W3CDTF">2019-12-05T12:16:00Z</dcterms:modified>
</cp:coreProperties>
</file>