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76E2B9" w14:textId="77777777" w:rsidR="008C378E" w:rsidRDefault="008C378E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b/>
          <w:sz w:val="20"/>
          <w:szCs w:val="20"/>
        </w:rPr>
      </w:pPr>
    </w:p>
    <w:p w14:paraId="6472591D" w14:textId="77777777" w:rsidR="00B832EF" w:rsidRDefault="00B832EF" w:rsidP="00365BB5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18E480C4" w14:textId="737B838B" w:rsidR="00B970BB" w:rsidRPr="00B970BB" w:rsidRDefault="00B970BB" w:rsidP="00365BB5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b/>
          <w:sz w:val="20"/>
          <w:szCs w:val="20"/>
        </w:rPr>
        <w:t>OFERTA</w:t>
      </w:r>
    </w:p>
    <w:p w14:paraId="112CA377" w14:textId="77777777" w:rsidR="00B970BB" w:rsidRPr="00B970BB" w:rsidRDefault="00B970BB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sz w:val="20"/>
          <w:szCs w:val="20"/>
        </w:rPr>
      </w:pPr>
    </w:p>
    <w:p w14:paraId="0D8CD501" w14:textId="324CAF11" w:rsidR="00B970BB" w:rsidRPr="00B970BB" w:rsidRDefault="00B970BB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Odpowiadając na zaproszenie do złożenia oferty cenowej w postępowaniu prowadzonym w trybie art. 4 pkt 8 ustawy Prawo zamówień publicznych o udzielenie zamówienia publicznego pn.:</w:t>
      </w:r>
      <w:bookmarkStart w:id="0" w:name="_GoBack"/>
      <w:bookmarkEnd w:id="0"/>
    </w:p>
    <w:p w14:paraId="6ED4367E" w14:textId="77777777" w:rsidR="00B970BB" w:rsidRPr="00B970BB" w:rsidRDefault="00B970BB" w:rsidP="00365BB5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sz w:val="20"/>
          <w:szCs w:val="20"/>
        </w:rPr>
      </w:pPr>
    </w:p>
    <w:p w14:paraId="23DFE251" w14:textId="77777777" w:rsidR="00365BB5" w:rsidRPr="003452B7" w:rsidRDefault="00365BB5" w:rsidP="00365BB5">
      <w:pPr>
        <w:autoSpaceDE w:val="0"/>
        <w:autoSpaceDN w:val="0"/>
        <w:adjustRightInd w:val="0"/>
        <w:spacing w:line="276" w:lineRule="auto"/>
        <w:jc w:val="center"/>
        <w:rPr>
          <w:rFonts w:ascii="Tahoma" w:eastAsia="Calibri" w:hAnsi="Tahoma" w:cs="Tahoma"/>
          <w:b/>
          <w:lang w:eastAsia="en-US"/>
        </w:rPr>
      </w:pPr>
      <w:bookmarkStart w:id="1" w:name="_Hlk524956056"/>
      <w:r w:rsidRPr="003452B7">
        <w:rPr>
          <w:rFonts w:ascii="Tahoma" w:eastAsia="Calibri" w:hAnsi="Tahoma" w:cs="Tahoma"/>
          <w:b/>
          <w:lang w:eastAsia="en-US"/>
        </w:rPr>
        <w:t xml:space="preserve">„Zapewnienie </w:t>
      </w:r>
      <w:bookmarkStart w:id="2" w:name="_Hlk5867088"/>
      <w:r w:rsidRPr="003452B7">
        <w:rPr>
          <w:rFonts w:ascii="Tahoma" w:eastAsia="Calibri" w:hAnsi="Tahoma" w:cs="Tahoma"/>
          <w:b/>
          <w:lang w:eastAsia="en-US"/>
        </w:rPr>
        <w:t>usługi hotelowej i gastronomicznej</w:t>
      </w:r>
      <w:bookmarkEnd w:id="2"/>
      <w:r>
        <w:rPr>
          <w:rFonts w:ascii="Tahoma" w:eastAsia="Calibri" w:hAnsi="Tahoma" w:cs="Tahoma"/>
          <w:b/>
          <w:lang w:eastAsia="en-US"/>
        </w:rPr>
        <w:t xml:space="preserve"> </w:t>
      </w:r>
      <w:bookmarkEnd w:id="1"/>
      <w:r>
        <w:rPr>
          <w:rFonts w:ascii="Tahoma" w:eastAsia="Calibri" w:hAnsi="Tahoma" w:cs="Tahoma"/>
          <w:b/>
          <w:lang w:eastAsia="en-US"/>
        </w:rPr>
        <w:t xml:space="preserve">związanych </w:t>
      </w:r>
      <w:r>
        <w:rPr>
          <w:rFonts w:ascii="Tahoma" w:eastAsia="Calibri" w:hAnsi="Tahoma" w:cs="Tahoma"/>
          <w:b/>
          <w:lang w:eastAsia="en-US"/>
        </w:rPr>
        <w:br/>
        <w:t>z konferencją Małe miasta mogą być inteligentne!”</w:t>
      </w:r>
    </w:p>
    <w:p w14:paraId="275C7D07" w14:textId="6C186999" w:rsidR="00B970BB" w:rsidRPr="00B970BB" w:rsidRDefault="00B832EF" w:rsidP="00365BB5">
      <w:pPr>
        <w:autoSpaceDE w:val="0"/>
        <w:autoSpaceDN w:val="0"/>
        <w:adjustRightInd w:val="0"/>
        <w:spacing w:line="276" w:lineRule="auto"/>
        <w:ind w:left="2832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</w:t>
      </w:r>
      <w:r w:rsidR="00B970BB" w:rsidRPr="00B970BB">
        <w:rPr>
          <w:rFonts w:ascii="Tahoma" w:hAnsi="Tahoma" w:cs="Tahoma"/>
          <w:sz w:val="20"/>
          <w:szCs w:val="20"/>
        </w:rPr>
        <w:t>(nazwa nadana zamówieniu)</w:t>
      </w:r>
    </w:p>
    <w:p w14:paraId="22352E0B" w14:textId="77777777" w:rsidR="00B970BB" w:rsidRPr="00B970BB" w:rsidRDefault="00B970BB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sz w:val="20"/>
          <w:szCs w:val="20"/>
        </w:rPr>
      </w:pPr>
    </w:p>
    <w:p w14:paraId="6D340DD2" w14:textId="77777777" w:rsidR="00B970BB" w:rsidRPr="00B970BB" w:rsidRDefault="00B970BB" w:rsidP="00365BB5">
      <w:pPr>
        <w:autoSpaceDE w:val="0"/>
        <w:autoSpaceDN w:val="0"/>
        <w:adjustRightInd w:val="0"/>
        <w:spacing w:line="276" w:lineRule="auto"/>
        <w:ind w:left="2832" w:firstLine="708"/>
        <w:rPr>
          <w:rFonts w:ascii="Tahoma" w:hAnsi="Tahoma" w:cs="Tahoma"/>
          <w:sz w:val="20"/>
          <w:szCs w:val="20"/>
        </w:rPr>
      </w:pPr>
    </w:p>
    <w:p w14:paraId="0103297A" w14:textId="77777777" w:rsidR="00B970BB" w:rsidRPr="00B970BB" w:rsidRDefault="00B970BB" w:rsidP="00365BB5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Oferuje wykonanie </w:t>
      </w:r>
      <w:r w:rsidRPr="00B832EF">
        <w:rPr>
          <w:rFonts w:ascii="Tahoma" w:hAnsi="Tahoma" w:cs="Tahoma"/>
          <w:sz w:val="20"/>
          <w:szCs w:val="20"/>
          <w:u w:val="single"/>
        </w:rPr>
        <w:t>usługi/</w:t>
      </w:r>
      <w:r w:rsidRPr="00B970BB">
        <w:rPr>
          <w:rFonts w:ascii="Tahoma" w:hAnsi="Tahoma" w:cs="Tahoma"/>
          <w:sz w:val="20"/>
          <w:szCs w:val="20"/>
        </w:rPr>
        <w:t>dostawy/roboty budowlanej* będącej przedmiotem zamówienia zgodnie z wymogami opisu przedmiotu zamówienia, za cenę:</w:t>
      </w:r>
    </w:p>
    <w:p w14:paraId="715AEE48" w14:textId="77777777" w:rsidR="00B970BB" w:rsidRPr="00B970BB" w:rsidRDefault="00B970BB" w:rsidP="00365BB5">
      <w:pPr>
        <w:autoSpaceDE w:val="0"/>
        <w:autoSpaceDN w:val="0"/>
        <w:adjustRightInd w:val="0"/>
        <w:spacing w:line="276" w:lineRule="auto"/>
        <w:ind w:left="360"/>
        <w:rPr>
          <w:rFonts w:ascii="Tahoma" w:hAnsi="Tahoma" w:cs="Tahoma"/>
          <w:sz w:val="20"/>
          <w:szCs w:val="20"/>
        </w:rPr>
      </w:pPr>
    </w:p>
    <w:p w14:paraId="13296CEA" w14:textId="1653F087" w:rsidR="00B832EF" w:rsidRDefault="00B832EF" w:rsidP="00365BB5">
      <w:pPr>
        <w:spacing w:line="276" w:lineRule="auto"/>
        <w:rPr>
          <w:rFonts w:cs="Arial"/>
          <w:noProof/>
          <w:sz w:val="18"/>
        </w:rPr>
      </w:pPr>
      <w:r>
        <w:rPr>
          <w:rFonts w:cs="Arial"/>
          <w:noProof/>
          <w:sz w:val="18"/>
        </w:rPr>
        <w:t>Część I</w:t>
      </w:r>
      <w:bookmarkStart w:id="3" w:name="_Hlk8716368"/>
      <w:r>
        <w:rPr>
          <w:rFonts w:cs="Arial"/>
          <w:noProof/>
          <w:sz w:val="18"/>
        </w:rPr>
        <w:t xml:space="preserve"> -</w:t>
      </w:r>
      <w:r w:rsidRPr="00B832EF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bookmarkEnd w:id="3"/>
      <w:r w:rsidR="00365BB5" w:rsidRPr="003452B7">
        <w:rPr>
          <w:rFonts w:ascii="Tahoma" w:eastAsia="Calibri" w:hAnsi="Tahoma" w:cs="Tahoma"/>
          <w:sz w:val="18"/>
          <w:szCs w:val="18"/>
          <w:lang w:eastAsia="en-US"/>
        </w:rPr>
        <w:t xml:space="preserve">Zapewnienie noclegów </w:t>
      </w:r>
      <w:r w:rsidR="00365BB5">
        <w:rPr>
          <w:rFonts w:ascii="Tahoma" w:eastAsia="Calibri" w:hAnsi="Tahoma" w:cs="Tahoma"/>
          <w:sz w:val="18"/>
          <w:szCs w:val="18"/>
          <w:lang w:eastAsia="en-US"/>
        </w:rPr>
        <w:t xml:space="preserve">wraz ze śniadaniami i kolacjami </w:t>
      </w:r>
      <w:r w:rsidR="00365BB5" w:rsidRPr="003452B7">
        <w:rPr>
          <w:rFonts w:ascii="Tahoma" w:eastAsia="Calibri" w:hAnsi="Tahoma" w:cs="Tahoma"/>
          <w:sz w:val="18"/>
          <w:szCs w:val="18"/>
          <w:lang w:eastAsia="en-US"/>
        </w:rPr>
        <w:t xml:space="preserve">dla </w:t>
      </w:r>
      <w:r w:rsidR="00365BB5">
        <w:rPr>
          <w:rFonts w:ascii="Tahoma" w:eastAsia="Calibri" w:hAnsi="Tahoma" w:cs="Tahoma"/>
          <w:sz w:val="18"/>
          <w:szCs w:val="18"/>
          <w:lang w:eastAsia="en-US"/>
        </w:rPr>
        <w:t>6</w:t>
      </w:r>
      <w:r w:rsidR="00365BB5" w:rsidRPr="003452B7">
        <w:rPr>
          <w:rFonts w:ascii="Tahoma" w:eastAsia="Calibri" w:hAnsi="Tahoma" w:cs="Tahoma"/>
          <w:sz w:val="18"/>
          <w:szCs w:val="18"/>
          <w:lang w:eastAsia="en-US"/>
        </w:rPr>
        <w:t xml:space="preserve"> osób w dniach </w:t>
      </w:r>
      <w:r w:rsidR="00365BB5">
        <w:rPr>
          <w:rFonts w:ascii="Tahoma" w:eastAsia="Calibri" w:hAnsi="Tahoma" w:cs="Tahoma"/>
          <w:sz w:val="18"/>
          <w:szCs w:val="18"/>
          <w:lang w:eastAsia="en-US"/>
        </w:rPr>
        <w:t>26.09.2019 – 28.09.2019</w:t>
      </w:r>
    </w:p>
    <w:p w14:paraId="48742C81" w14:textId="2D46E0C3" w:rsidR="00FF55F5" w:rsidRPr="00FF55F5" w:rsidRDefault="00FF55F5" w:rsidP="00365BB5">
      <w:pPr>
        <w:spacing w:line="276" w:lineRule="auto"/>
        <w:rPr>
          <w:rFonts w:cs="Arial"/>
          <w:noProof/>
          <w:sz w:val="18"/>
        </w:rPr>
      </w:pPr>
      <w:r w:rsidRPr="00FF55F5">
        <w:rPr>
          <w:rFonts w:cs="Arial"/>
          <w:noProof/>
          <w:sz w:val="18"/>
        </w:rPr>
        <w:t>Cena łączna brutto ...................................................................................................................................................</w:t>
      </w:r>
    </w:p>
    <w:p w14:paraId="2BDC28E8" w14:textId="0D9C733C" w:rsidR="00B970BB" w:rsidRDefault="00FF55F5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sz w:val="20"/>
          <w:szCs w:val="20"/>
        </w:rPr>
      </w:pPr>
      <w:r w:rsidRPr="00FF55F5">
        <w:rPr>
          <w:rFonts w:cs="Arial"/>
          <w:noProof/>
          <w:sz w:val="18"/>
        </w:rPr>
        <w:t>Cena łączna brutto</w:t>
      </w:r>
      <w:r>
        <w:rPr>
          <w:rFonts w:cs="Arial"/>
          <w:noProof/>
          <w:sz w:val="18"/>
        </w:rPr>
        <w:t xml:space="preserve"> </w:t>
      </w:r>
      <w:r w:rsidRPr="00FF55F5">
        <w:rPr>
          <w:rFonts w:cs="Arial"/>
          <w:noProof/>
          <w:sz w:val="18"/>
        </w:rPr>
        <w:t>słownie.......................................................................................................................................</w:t>
      </w:r>
      <w:r w:rsidRPr="00B970BB">
        <w:rPr>
          <w:rFonts w:ascii="Tahoma" w:hAnsi="Tahoma" w:cs="Tahoma"/>
          <w:sz w:val="20"/>
          <w:szCs w:val="20"/>
        </w:rPr>
        <w:t xml:space="preserve"> </w:t>
      </w:r>
    </w:p>
    <w:p w14:paraId="45FD9040" w14:textId="2B93BDB8" w:rsidR="00B832EF" w:rsidRDefault="00B832EF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sz w:val="20"/>
          <w:szCs w:val="20"/>
        </w:rPr>
      </w:pPr>
    </w:p>
    <w:p w14:paraId="77CDAB00" w14:textId="77777777" w:rsidR="00365BB5" w:rsidRDefault="00B832EF" w:rsidP="00365BB5">
      <w:pPr>
        <w:autoSpaceDE w:val="0"/>
        <w:autoSpaceDN w:val="0"/>
        <w:adjustRightInd w:val="0"/>
        <w:spacing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>
        <w:rPr>
          <w:rFonts w:ascii="Tahoma" w:hAnsi="Tahoma" w:cs="Tahoma"/>
          <w:sz w:val="20"/>
          <w:szCs w:val="20"/>
        </w:rPr>
        <w:t xml:space="preserve">Część II - </w:t>
      </w:r>
      <w:r w:rsidR="00365BB5">
        <w:rPr>
          <w:rFonts w:ascii="Tahoma" w:eastAsia="Calibri" w:hAnsi="Tahoma" w:cs="Tahoma"/>
          <w:sz w:val="18"/>
          <w:szCs w:val="18"/>
          <w:lang w:eastAsia="en-US"/>
        </w:rPr>
        <w:t>Zapewnienie cateringu dla 200 osób – uczestników konferencji w dniu 27.09.2019,w  tym przerwy kawowej, napoi oraz przekąsek</w:t>
      </w:r>
    </w:p>
    <w:p w14:paraId="34DBA8E6" w14:textId="28261371" w:rsidR="00B832EF" w:rsidRPr="00FF55F5" w:rsidRDefault="00B832EF" w:rsidP="00365BB5">
      <w:pPr>
        <w:autoSpaceDE w:val="0"/>
        <w:autoSpaceDN w:val="0"/>
        <w:adjustRightInd w:val="0"/>
        <w:spacing w:line="276" w:lineRule="auto"/>
        <w:rPr>
          <w:rFonts w:cs="Arial"/>
          <w:noProof/>
          <w:sz w:val="18"/>
        </w:rPr>
      </w:pPr>
      <w:r w:rsidRPr="00FF55F5">
        <w:rPr>
          <w:rFonts w:cs="Arial"/>
          <w:noProof/>
          <w:sz w:val="18"/>
        </w:rPr>
        <w:t>Cena łączna brutto ...................................................................................................................................................</w:t>
      </w:r>
    </w:p>
    <w:p w14:paraId="08758BB0" w14:textId="05724220" w:rsidR="00B832EF" w:rsidRDefault="00B832EF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sz w:val="20"/>
          <w:szCs w:val="20"/>
        </w:rPr>
      </w:pPr>
      <w:r w:rsidRPr="00FF55F5">
        <w:rPr>
          <w:rFonts w:cs="Arial"/>
          <w:noProof/>
          <w:sz w:val="18"/>
        </w:rPr>
        <w:t>Cena łączna brutto</w:t>
      </w:r>
      <w:r>
        <w:rPr>
          <w:rFonts w:cs="Arial"/>
          <w:noProof/>
          <w:sz w:val="18"/>
        </w:rPr>
        <w:t xml:space="preserve"> </w:t>
      </w:r>
      <w:r w:rsidRPr="00FF55F5">
        <w:rPr>
          <w:rFonts w:cs="Arial"/>
          <w:noProof/>
          <w:sz w:val="18"/>
        </w:rPr>
        <w:t>słownie.......................................................................................................................................</w:t>
      </w:r>
      <w:r w:rsidRPr="00B970BB">
        <w:rPr>
          <w:rFonts w:ascii="Tahoma" w:hAnsi="Tahoma" w:cs="Tahoma"/>
          <w:sz w:val="20"/>
          <w:szCs w:val="20"/>
        </w:rPr>
        <w:t xml:space="preserve"> </w:t>
      </w:r>
    </w:p>
    <w:p w14:paraId="689C0090" w14:textId="43CE7D10" w:rsidR="00B832EF" w:rsidRDefault="00B832EF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sz w:val="20"/>
          <w:szCs w:val="20"/>
        </w:rPr>
      </w:pPr>
    </w:p>
    <w:p w14:paraId="1773AE93" w14:textId="77777777" w:rsidR="00365BB5" w:rsidRPr="003452B7" w:rsidRDefault="00B832EF" w:rsidP="00365BB5">
      <w:pPr>
        <w:autoSpaceDE w:val="0"/>
        <w:autoSpaceDN w:val="0"/>
        <w:adjustRightInd w:val="0"/>
        <w:spacing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>
        <w:rPr>
          <w:rFonts w:ascii="Tahoma" w:hAnsi="Tahoma" w:cs="Tahoma"/>
          <w:sz w:val="20"/>
          <w:szCs w:val="20"/>
        </w:rPr>
        <w:t xml:space="preserve">Część III - </w:t>
      </w:r>
      <w:r w:rsidR="00365BB5">
        <w:rPr>
          <w:rFonts w:ascii="Tahoma" w:eastAsia="Calibri" w:hAnsi="Tahoma" w:cs="Tahoma"/>
          <w:sz w:val="18"/>
          <w:szCs w:val="18"/>
          <w:lang w:eastAsia="en-US"/>
        </w:rPr>
        <w:t xml:space="preserve">Zapewnienie poczęstunku dla  200 osób – uczestników konferencji w dniu 27.09.2019 w postaci pieczonego dzika </w:t>
      </w:r>
    </w:p>
    <w:p w14:paraId="0B5F780E" w14:textId="4BFD01E3" w:rsidR="00B832EF" w:rsidRPr="00FF55F5" w:rsidRDefault="00B832EF" w:rsidP="00365BB5">
      <w:pPr>
        <w:autoSpaceDE w:val="0"/>
        <w:autoSpaceDN w:val="0"/>
        <w:adjustRightInd w:val="0"/>
        <w:spacing w:line="276" w:lineRule="auto"/>
        <w:jc w:val="both"/>
        <w:rPr>
          <w:rFonts w:cs="Arial"/>
          <w:noProof/>
          <w:sz w:val="18"/>
        </w:rPr>
      </w:pPr>
      <w:r w:rsidRPr="00FF55F5">
        <w:rPr>
          <w:rFonts w:cs="Arial"/>
          <w:noProof/>
          <w:sz w:val="18"/>
        </w:rPr>
        <w:t>Cena łączna brutto ...................................................................................................................................................</w:t>
      </w:r>
    </w:p>
    <w:p w14:paraId="69B8D976" w14:textId="7D409979" w:rsidR="00B832EF" w:rsidRPr="00B970BB" w:rsidRDefault="00B832EF" w:rsidP="00365BB5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</w:rPr>
      </w:pPr>
      <w:r w:rsidRPr="00FF55F5">
        <w:rPr>
          <w:rFonts w:cs="Arial"/>
          <w:noProof/>
          <w:sz w:val="18"/>
        </w:rPr>
        <w:t>Cena łączna brutto</w:t>
      </w:r>
      <w:r>
        <w:rPr>
          <w:rFonts w:cs="Arial"/>
          <w:noProof/>
          <w:sz w:val="18"/>
        </w:rPr>
        <w:t xml:space="preserve"> </w:t>
      </w:r>
      <w:r w:rsidRPr="00FF55F5">
        <w:rPr>
          <w:rFonts w:cs="Arial"/>
          <w:noProof/>
          <w:sz w:val="18"/>
        </w:rPr>
        <w:t>słownie.......................................................................................................................................</w:t>
      </w:r>
      <w:r w:rsidRPr="00B970BB">
        <w:rPr>
          <w:rFonts w:ascii="Tahoma" w:hAnsi="Tahoma" w:cs="Tahoma"/>
          <w:sz w:val="20"/>
          <w:szCs w:val="20"/>
        </w:rPr>
        <w:t xml:space="preserve"> </w:t>
      </w:r>
    </w:p>
    <w:p w14:paraId="7200448F" w14:textId="12630EEF" w:rsidR="00B832EF" w:rsidRPr="00365BB5" w:rsidRDefault="00B970BB" w:rsidP="00365BB5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 w:rsidRPr="00B832EF">
        <w:rPr>
          <w:rFonts w:ascii="Tahoma" w:hAnsi="Tahoma" w:cs="Tahoma"/>
          <w:sz w:val="20"/>
          <w:szCs w:val="20"/>
        </w:rPr>
        <w:t xml:space="preserve">Termin wykonania zamówienia: </w:t>
      </w:r>
    </w:p>
    <w:p w14:paraId="33E2C58F" w14:textId="77777777" w:rsidR="00365BB5" w:rsidRPr="00365BB5" w:rsidRDefault="00365BB5" w:rsidP="00365BB5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365BB5">
        <w:rPr>
          <w:rFonts w:ascii="Tahoma" w:eastAsia="Calibri" w:hAnsi="Tahoma" w:cs="Tahoma"/>
          <w:sz w:val="18"/>
          <w:szCs w:val="18"/>
          <w:lang w:eastAsia="en-US"/>
        </w:rPr>
        <w:t>Część I: 26.09 – 28.09.2019</w:t>
      </w:r>
    </w:p>
    <w:p w14:paraId="1DC1D425" w14:textId="77777777" w:rsidR="00365BB5" w:rsidRPr="00365BB5" w:rsidRDefault="00365BB5" w:rsidP="00365BB5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365BB5">
        <w:rPr>
          <w:rFonts w:ascii="Tahoma" w:eastAsia="Calibri" w:hAnsi="Tahoma" w:cs="Tahoma"/>
          <w:sz w:val="18"/>
          <w:szCs w:val="18"/>
          <w:lang w:eastAsia="en-US"/>
        </w:rPr>
        <w:t>Część II: 27.09.2019</w:t>
      </w:r>
    </w:p>
    <w:p w14:paraId="2FF45713" w14:textId="77777777" w:rsidR="00365BB5" w:rsidRPr="00365BB5" w:rsidRDefault="00365BB5" w:rsidP="00365BB5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365BB5">
        <w:rPr>
          <w:rFonts w:ascii="Tahoma" w:eastAsia="Calibri" w:hAnsi="Tahoma" w:cs="Tahoma"/>
          <w:sz w:val="18"/>
          <w:szCs w:val="18"/>
          <w:lang w:eastAsia="en-US"/>
        </w:rPr>
        <w:t>Część III: 27.09.2019</w:t>
      </w:r>
    </w:p>
    <w:p w14:paraId="6C977044" w14:textId="76664CAE" w:rsidR="00B970BB" w:rsidRPr="00365BB5" w:rsidRDefault="00B970BB" w:rsidP="00365BB5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Okres gwarancji: </w:t>
      </w:r>
      <w:r w:rsidRPr="00B970BB">
        <w:rPr>
          <w:rFonts w:ascii="Tahoma" w:hAnsi="Tahoma" w:cs="Tahoma"/>
          <w:b/>
          <w:sz w:val="20"/>
          <w:szCs w:val="20"/>
        </w:rPr>
        <w:t>nie dotyczy</w:t>
      </w:r>
    </w:p>
    <w:p w14:paraId="7FF4C868" w14:textId="59B6870B" w:rsidR="00B970BB" w:rsidRPr="00365BB5" w:rsidRDefault="00B970BB" w:rsidP="00365BB5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Warunki płatności: </w:t>
      </w:r>
      <w:r w:rsidRPr="00B970BB">
        <w:rPr>
          <w:rFonts w:ascii="Tahoma" w:hAnsi="Tahoma" w:cs="Tahoma"/>
          <w:b/>
          <w:sz w:val="20"/>
          <w:szCs w:val="20"/>
        </w:rPr>
        <w:t xml:space="preserve">przelew </w:t>
      </w:r>
    </w:p>
    <w:p w14:paraId="369A61CA" w14:textId="12C783AF" w:rsidR="00B970BB" w:rsidRPr="00365BB5" w:rsidRDefault="00B970BB" w:rsidP="00365BB5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Oświadczam, że zapoznałem się z opisem przedmiotu zamówienia i nie wnoszę do niego zastrzeżeń.</w:t>
      </w:r>
    </w:p>
    <w:p w14:paraId="5BA64392" w14:textId="77777777" w:rsidR="00B970BB" w:rsidRPr="00B970BB" w:rsidRDefault="00B970BB" w:rsidP="00365BB5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Załącznikami do niniejszego formularza oferty stanowiącymi integralną część oferty są:</w:t>
      </w:r>
    </w:p>
    <w:p w14:paraId="147B12EE" w14:textId="77777777" w:rsidR="00B970BB" w:rsidRPr="00B970BB" w:rsidRDefault="00B970BB" w:rsidP="00365BB5">
      <w:pPr>
        <w:autoSpaceDE w:val="0"/>
        <w:autoSpaceDN w:val="0"/>
        <w:adjustRightInd w:val="0"/>
        <w:spacing w:line="276" w:lineRule="auto"/>
        <w:ind w:left="720"/>
        <w:contextualSpacing/>
        <w:jc w:val="both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1) .……………………………………………….</w:t>
      </w:r>
    </w:p>
    <w:p w14:paraId="5091F499" w14:textId="77777777" w:rsidR="00B970BB" w:rsidRDefault="00B970BB" w:rsidP="00365BB5">
      <w:pPr>
        <w:autoSpaceDE w:val="0"/>
        <w:autoSpaceDN w:val="0"/>
        <w:adjustRightInd w:val="0"/>
        <w:spacing w:line="276" w:lineRule="auto"/>
        <w:ind w:left="720"/>
        <w:contextualSpacing/>
        <w:jc w:val="both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2) .……………………………………………….</w:t>
      </w:r>
    </w:p>
    <w:p w14:paraId="0A617E02" w14:textId="77777777" w:rsidR="00B970BB" w:rsidRPr="00B970BB" w:rsidRDefault="00B970BB" w:rsidP="00365BB5">
      <w:pPr>
        <w:autoSpaceDE w:val="0"/>
        <w:autoSpaceDN w:val="0"/>
        <w:adjustRightInd w:val="0"/>
        <w:spacing w:line="276" w:lineRule="auto"/>
        <w:ind w:left="720"/>
        <w:contextualSpacing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3) ………………………………………………..</w:t>
      </w:r>
    </w:p>
    <w:p w14:paraId="7E6B358D" w14:textId="77777777" w:rsidR="00B970BB" w:rsidRDefault="00B970BB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sz w:val="20"/>
          <w:szCs w:val="20"/>
        </w:rPr>
      </w:pPr>
    </w:p>
    <w:p w14:paraId="5A6EED86" w14:textId="77777777" w:rsidR="00B832EF" w:rsidRPr="00B970BB" w:rsidRDefault="00B832EF" w:rsidP="00365BB5">
      <w:pPr>
        <w:autoSpaceDE w:val="0"/>
        <w:autoSpaceDN w:val="0"/>
        <w:adjustRightInd w:val="0"/>
        <w:spacing w:line="276" w:lineRule="auto"/>
        <w:rPr>
          <w:rFonts w:ascii="Tahoma" w:hAnsi="Tahoma" w:cs="Tahoma"/>
          <w:sz w:val="20"/>
          <w:szCs w:val="20"/>
        </w:rPr>
      </w:pPr>
    </w:p>
    <w:p w14:paraId="71D74C0A" w14:textId="77777777" w:rsidR="00B970BB" w:rsidRPr="00B970BB" w:rsidRDefault="00B970BB" w:rsidP="00365BB5">
      <w:pPr>
        <w:tabs>
          <w:tab w:val="center" w:pos="6660"/>
        </w:tabs>
        <w:autoSpaceDE w:val="0"/>
        <w:autoSpaceDN w:val="0"/>
        <w:adjustRightInd w:val="0"/>
        <w:spacing w:line="276" w:lineRule="auto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……………....................……………….</w:t>
      </w:r>
    </w:p>
    <w:p w14:paraId="6B8D1FF4" w14:textId="77777777" w:rsidR="00B970BB" w:rsidRPr="00B970BB" w:rsidRDefault="00B970BB" w:rsidP="00365BB5">
      <w:pPr>
        <w:tabs>
          <w:tab w:val="center" w:pos="6660"/>
        </w:tabs>
        <w:autoSpaceDE w:val="0"/>
        <w:autoSpaceDN w:val="0"/>
        <w:adjustRightInd w:val="0"/>
        <w:spacing w:line="276" w:lineRule="auto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podpis i pieczątka Wykonawcy</w:t>
      </w:r>
    </w:p>
    <w:p w14:paraId="200FCB74" w14:textId="77777777" w:rsidR="00FB34D9" w:rsidRPr="00B970BB" w:rsidRDefault="00B970BB" w:rsidP="00365BB5">
      <w:pPr>
        <w:tabs>
          <w:tab w:val="center" w:pos="6660"/>
        </w:tabs>
        <w:autoSpaceDE w:val="0"/>
        <w:autoSpaceDN w:val="0"/>
        <w:adjustRightInd w:val="0"/>
        <w:spacing w:line="276" w:lineRule="auto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lub osoby uprawnionej</w:t>
      </w:r>
    </w:p>
    <w:sectPr w:rsidR="00FB34D9" w:rsidRPr="00B970BB" w:rsidSect="00697C3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15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4945D2" w14:textId="77777777" w:rsidR="00375596" w:rsidRDefault="00375596">
      <w:r>
        <w:separator/>
      </w:r>
    </w:p>
  </w:endnote>
  <w:endnote w:type="continuationSeparator" w:id="0">
    <w:p w14:paraId="05D82EC4" w14:textId="77777777" w:rsidR="00375596" w:rsidRDefault="0037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1396C" w14:textId="77777777" w:rsidR="00FB34D9" w:rsidRDefault="00FB34D9" w:rsidP="00FB34D9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380489CD" wp14:editId="212760E8">
          <wp:simplePos x="0" y="0"/>
          <wp:positionH relativeFrom="column">
            <wp:posOffset>3665220</wp:posOffset>
          </wp:positionH>
          <wp:positionV relativeFrom="paragraph">
            <wp:posOffset>95250</wp:posOffset>
          </wp:positionV>
          <wp:extent cx="1657985" cy="1176655"/>
          <wp:effectExtent l="0" t="0" r="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7EBD702E" wp14:editId="448594FD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1C653EC" id="Łącznik prosty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AZES1w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6A849323" w14:textId="278BD73C" w:rsidR="007B2500" w:rsidRPr="00124D4A" w:rsidRDefault="00B832EF" w:rsidP="00FB34D9">
    <w:pPr>
      <w:pStyle w:val="Stopka"/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8480" behindDoc="1" locked="0" layoutInCell="1" allowOverlap="1" wp14:anchorId="414A4460" wp14:editId="5E5481F4">
          <wp:simplePos x="0" y="0"/>
          <wp:positionH relativeFrom="margin">
            <wp:posOffset>5432425</wp:posOffset>
          </wp:positionH>
          <wp:positionV relativeFrom="paragraph">
            <wp:posOffset>335280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5" name="Obraz 5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B34D9"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70528" behindDoc="0" locked="0" layoutInCell="1" allowOverlap="1" wp14:anchorId="53B1868D" wp14:editId="5F29D291">
          <wp:simplePos x="0" y="0"/>
          <wp:positionH relativeFrom="column">
            <wp:posOffset>2680970</wp:posOffset>
          </wp:positionH>
          <wp:positionV relativeFrom="paragraph">
            <wp:posOffset>147320</wp:posOffset>
          </wp:positionV>
          <wp:extent cx="828675" cy="619125"/>
          <wp:effectExtent l="19050" t="0" r="9525" b="0"/>
          <wp:wrapSquare wrapText="bothSides"/>
          <wp:docPr id="4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FB34D9" w:rsidRPr="00B970BB">
      <w:rPr>
        <w:rFonts w:ascii="Calibri" w:hAnsi="Calibri" w:cs="Calibri"/>
        <w:noProof/>
        <w:sz w:val="20"/>
        <w:szCs w:val="20"/>
      </w:rPr>
      <w:t>Program Operacyjny Pomoc Techniczna na lata 2014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2FC38" w14:textId="77777777" w:rsidR="00230271" w:rsidRDefault="0053335D" w:rsidP="00B01F08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56703" behindDoc="0" locked="0" layoutInCell="1" allowOverlap="1" wp14:anchorId="6BE94786" wp14:editId="6F69C162">
          <wp:simplePos x="0" y="0"/>
          <wp:positionH relativeFrom="column">
            <wp:posOffset>3652520</wp:posOffset>
          </wp:positionH>
          <wp:positionV relativeFrom="paragraph">
            <wp:posOffset>101600</wp:posOffset>
          </wp:positionV>
          <wp:extent cx="1657985" cy="1176655"/>
          <wp:effectExtent l="0" t="0" r="0" b="444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472CC769" wp14:editId="1BEAD5E6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7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272BF1" id="Łącznik prosty 1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BzGC2X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32E2BF8B" w14:textId="77777777" w:rsidR="007B2500" w:rsidRPr="00B970BB" w:rsidRDefault="00F6712F" w:rsidP="005A3D3F">
    <w:pPr>
      <w:pStyle w:val="Stopka"/>
      <w:rPr>
        <w:rFonts w:ascii="Calibri" w:hAnsi="Calibri" w:cs="Calibri"/>
        <w:sz w:val="20"/>
        <w:szCs w:val="20"/>
      </w:rPr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 wp14:anchorId="1B1C885D" wp14:editId="30A806EB">
          <wp:simplePos x="0" y="0"/>
          <wp:positionH relativeFrom="column">
            <wp:posOffset>2661920</wp:posOffset>
          </wp:positionH>
          <wp:positionV relativeFrom="paragraph">
            <wp:posOffset>195580</wp:posOffset>
          </wp:positionV>
          <wp:extent cx="828675" cy="619125"/>
          <wp:effectExtent l="19050" t="0" r="9525" b="0"/>
          <wp:wrapSquare wrapText="bothSides"/>
          <wp:docPr id="3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57216" behindDoc="1" locked="0" layoutInCell="1" allowOverlap="1" wp14:anchorId="391E2283" wp14:editId="541EDDD2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44" name="Obraz 44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30271" w:rsidRPr="00B970BB">
      <w:rPr>
        <w:rFonts w:ascii="Calibri" w:hAnsi="Calibri" w:cs="Calibri"/>
        <w:noProof/>
        <w:sz w:val="20"/>
        <w:szCs w:val="20"/>
      </w:rPr>
      <w:t>Program Operacyjny Pomoc Techniczna na lata 2014-2020</w:t>
    </w:r>
    <w:r w:rsidR="00AE478E" w:rsidRPr="00B970BB">
      <w:rPr>
        <w:rFonts w:ascii="Calibri" w:hAnsi="Calibri" w:cs="Calibri"/>
        <w:noProof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FCE5B4" w14:textId="77777777" w:rsidR="00375596" w:rsidRDefault="00375596">
      <w:r>
        <w:separator/>
      </w:r>
    </w:p>
  </w:footnote>
  <w:footnote w:type="continuationSeparator" w:id="0">
    <w:p w14:paraId="0BE87201" w14:textId="77777777" w:rsidR="00375596" w:rsidRDefault="00375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8C5E6" w14:textId="77777777" w:rsidR="00FB34D9" w:rsidRDefault="00FB34D9" w:rsidP="00FB34D9">
    <w:pPr>
      <w:pStyle w:val="Nagwek"/>
    </w:pPr>
    <w:r>
      <w:rPr>
        <w:noProof/>
      </w:rPr>
      <w:drawing>
        <wp:inline distT="0" distB="0" distL="0" distR="0" wp14:anchorId="06F869BB" wp14:editId="02FCD1AD">
          <wp:extent cx="5735955" cy="560070"/>
          <wp:effectExtent l="0" t="0" r="9525" b="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7CE996" w14:textId="77777777"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</w:p>
  <w:p w14:paraId="7C1A01F2" w14:textId="77777777"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14:paraId="0CC994AF" w14:textId="77777777" w:rsidR="00FB34D9" w:rsidRPr="00B970BB" w:rsidRDefault="00FB34D9" w:rsidP="00FB34D9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p w14:paraId="2C59A31D" w14:textId="77777777" w:rsidR="00FB34D9" w:rsidRDefault="00FB34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3CD71" w14:textId="77777777" w:rsidR="007B2500" w:rsidRDefault="00230271">
    <w:pPr>
      <w:pStyle w:val="Nagwek"/>
    </w:pPr>
    <w:bookmarkStart w:id="4" w:name="_Hlk5789483"/>
    <w:bookmarkStart w:id="5" w:name="_Hlk5789484"/>
    <w:r>
      <w:rPr>
        <w:noProof/>
      </w:rPr>
      <w:drawing>
        <wp:inline distT="0" distB="0" distL="0" distR="0" wp14:anchorId="4FD4EC8B" wp14:editId="36837341">
          <wp:extent cx="5735955" cy="560070"/>
          <wp:effectExtent l="0" t="0" r="9525" b="0"/>
          <wp:docPr id="43" name="Obraz 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1D45C9" w14:textId="77777777"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</w:p>
  <w:p w14:paraId="3D0B12C7" w14:textId="77777777"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14:paraId="6CDC1F34" w14:textId="77777777" w:rsidR="005421EF" w:rsidRPr="00B970BB" w:rsidRDefault="005421EF" w:rsidP="005421EF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bookmarkEnd w:id="4"/>
  <w:bookmarkEnd w:id="5"/>
  <w:p w14:paraId="53A5EF99" w14:textId="77777777" w:rsidR="00230271" w:rsidRDefault="002302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819BF"/>
    <w:multiLevelType w:val="hybridMultilevel"/>
    <w:tmpl w:val="92CE51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55141"/>
    <w:multiLevelType w:val="multilevel"/>
    <w:tmpl w:val="A184D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AF42DB"/>
    <w:multiLevelType w:val="multilevel"/>
    <w:tmpl w:val="1870EC3C"/>
    <w:lvl w:ilvl="0">
      <w:start w:val="2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405" w:hanging="405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080" w:hanging="108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" w15:restartNumberingAfterBreak="0">
    <w:nsid w:val="6EAE4A5D"/>
    <w:multiLevelType w:val="hybridMultilevel"/>
    <w:tmpl w:val="6E58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717EB5"/>
    <w:multiLevelType w:val="multilevel"/>
    <w:tmpl w:val="89C8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5C74CD"/>
    <w:multiLevelType w:val="multilevel"/>
    <w:tmpl w:val="1F8CC6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7BD33208"/>
    <w:multiLevelType w:val="hybridMultilevel"/>
    <w:tmpl w:val="27CE529E"/>
    <w:lvl w:ilvl="0" w:tplc="0ADAC8F4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A0A"/>
    <w:rsid w:val="00061F20"/>
    <w:rsid w:val="00080D83"/>
    <w:rsid w:val="000D283E"/>
    <w:rsid w:val="000D31F0"/>
    <w:rsid w:val="00112BC7"/>
    <w:rsid w:val="00124D4A"/>
    <w:rsid w:val="001304E7"/>
    <w:rsid w:val="00130B23"/>
    <w:rsid w:val="001B210F"/>
    <w:rsid w:val="00230271"/>
    <w:rsid w:val="00241C1F"/>
    <w:rsid w:val="002425AE"/>
    <w:rsid w:val="00255189"/>
    <w:rsid w:val="002A4703"/>
    <w:rsid w:val="002B454D"/>
    <w:rsid w:val="002C6347"/>
    <w:rsid w:val="00315901"/>
    <w:rsid w:val="00320AAC"/>
    <w:rsid w:val="00321E51"/>
    <w:rsid w:val="00325198"/>
    <w:rsid w:val="00352FFD"/>
    <w:rsid w:val="0035482A"/>
    <w:rsid w:val="00356965"/>
    <w:rsid w:val="003619F2"/>
    <w:rsid w:val="00365820"/>
    <w:rsid w:val="00365BB5"/>
    <w:rsid w:val="00373FF2"/>
    <w:rsid w:val="00375596"/>
    <w:rsid w:val="003C554F"/>
    <w:rsid w:val="003E0521"/>
    <w:rsid w:val="0040149C"/>
    <w:rsid w:val="00414478"/>
    <w:rsid w:val="00453CE6"/>
    <w:rsid w:val="00467BE2"/>
    <w:rsid w:val="00492BD3"/>
    <w:rsid w:val="004B70BD"/>
    <w:rsid w:val="0052111D"/>
    <w:rsid w:val="0053335D"/>
    <w:rsid w:val="005421EF"/>
    <w:rsid w:val="005760A9"/>
    <w:rsid w:val="00594464"/>
    <w:rsid w:val="005A3D3F"/>
    <w:rsid w:val="005F096C"/>
    <w:rsid w:val="00622781"/>
    <w:rsid w:val="00640BFF"/>
    <w:rsid w:val="0069621B"/>
    <w:rsid w:val="00697C33"/>
    <w:rsid w:val="006B4267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1524E"/>
    <w:rsid w:val="00827311"/>
    <w:rsid w:val="00834BB4"/>
    <w:rsid w:val="00835187"/>
    <w:rsid w:val="00873501"/>
    <w:rsid w:val="00876326"/>
    <w:rsid w:val="008945D9"/>
    <w:rsid w:val="008C378E"/>
    <w:rsid w:val="008C69C9"/>
    <w:rsid w:val="009323CD"/>
    <w:rsid w:val="0095155D"/>
    <w:rsid w:val="00973442"/>
    <w:rsid w:val="009D71C1"/>
    <w:rsid w:val="009F2CF0"/>
    <w:rsid w:val="00A02701"/>
    <w:rsid w:val="00A04690"/>
    <w:rsid w:val="00A3250E"/>
    <w:rsid w:val="00A40DD3"/>
    <w:rsid w:val="00A71607"/>
    <w:rsid w:val="00A8311B"/>
    <w:rsid w:val="00AD1EFE"/>
    <w:rsid w:val="00AE478E"/>
    <w:rsid w:val="00B01F08"/>
    <w:rsid w:val="00B16E8F"/>
    <w:rsid w:val="00B30401"/>
    <w:rsid w:val="00B6637D"/>
    <w:rsid w:val="00B71A0A"/>
    <w:rsid w:val="00B832EF"/>
    <w:rsid w:val="00B910E2"/>
    <w:rsid w:val="00B970BB"/>
    <w:rsid w:val="00BB76D0"/>
    <w:rsid w:val="00BC363C"/>
    <w:rsid w:val="00C0524C"/>
    <w:rsid w:val="00C62C24"/>
    <w:rsid w:val="00C635B6"/>
    <w:rsid w:val="00C856A8"/>
    <w:rsid w:val="00CA5CBD"/>
    <w:rsid w:val="00CB016B"/>
    <w:rsid w:val="00CE005B"/>
    <w:rsid w:val="00D0361A"/>
    <w:rsid w:val="00D30ADD"/>
    <w:rsid w:val="00D43A0D"/>
    <w:rsid w:val="00D46867"/>
    <w:rsid w:val="00D526F3"/>
    <w:rsid w:val="00DA2034"/>
    <w:rsid w:val="00DC733E"/>
    <w:rsid w:val="00DF57BE"/>
    <w:rsid w:val="00E06500"/>
    <w:rsid w:val="00E57060"/>
    <w:rsid w:val="00E60D66"/>
    <w:rsid w:val="00E87616"/>
    <w:rsid w:val="00EA5C16"/>
    <w:rsid w:val="00EF000D"/>
    <w:rsid w:val="00EF17E9"/>
    <w:rsid w:val="00F545A3"/>
    <w:rsid w:val="00F6712F"/>
    <w:rsid w:val="00FA10A8"/>
    <w:rsid w:val="00FB34D9"/>
    <w:rsid w:val="00FB5706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477CA9FF"/>
  <w15:docId w15:val="{54B5D5A3-5E04-4B3D-82B1-F6A1B08AA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23CD"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9734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7344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60D66"/>
    <w:pPr>
      <w:spacing w:before="100" w:beforeAutospacing="1" w:after="119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B34D9"/>
    <w:rPr>
      <w:rFonts w:ascii="Arial" w:hAnsi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B97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4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zena\AppData\Local\Temp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6</TotalTime>
  <Pages>1</Pages>
  <Words>198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Marzena</cp:lastModifiedBy>
  <cp:revision>2</cp:revision>
  <cp:lastPrinted>2019-04-18T08:53:00Z</cp:lastPrinted>
  <dcterms:created xsi:type="dcterms:W3CDTF">2019-12-05T13:36:00Z</dcterms:created>
  <dcterms:modified xsi:type="dcterms:W3CDTF">2019-12-05T13:36:00Z</dcterms:modified>
</cp:coreProperties>
</file>