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2F836D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b/>
          <w:sz w:val="20"/>
          <w:szCs w:val="20"/>
        </w:rPr>
        <w:t>OFERTA</w:t>
      </w:r>
    </w:p>
    <w:p w14:paraId="5CD1E575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B5C92E4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14:paraId="297C296B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1B4DB9A0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22DD86DE" w14:textId="77777777" w:rsidR="00FC20BC" w:rsidRDefault="00FC20BC" w:rsidP="00FC20BC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bookmarkStart w:id="0" w:name="_Hlk524956056"/>
      <w:r w:rsidRPr="00B013CB">
        <w:rPr>
          <w:rFonts w:ascii="Tahoma" w:eastAsia="Calibri" w:hAnsi="Tahoma" w:cs="Tahoma"/>
          <w:b/>
          <w:lang w:eastAsia="en-US"/>
        </w:rPr>
        <w:t>„</w:t>
      </w:r>
      <w:r>
        <w:rPr>
          <w:rFonts w:ascii="Tahoma" w:eastAsia="Calibri" w:hAnsi="Tahoma" w:cs="Tahoma"/>
          <w:b/>
          <w:lang w:eastAsia="en-US"/>
        </w:rPr>
        <w:t>Materiały konferencyjne na konferencje – Małe miasta mogą być inteligentne!</w:t>
      </w:r>
      <w:r w:rsidRPr="00B013CB">
        <w:rPr>
          <w:rFonts w:ascii="Tahoma" w:eastAsia="Calibri" w:hAnsi="Tahoma" w:cs="Tahoma"/>
          <w:b/>
          <w:lang w:eastAsia="en-US"/>
        </w:rPr>
        <w:t>”</w:t>
      </w:r>
      <w:bookmarkEnd w:id="0"/>
    </w:p>
    <w:p w14:paraId="456BF554" w14:textId="278BBC9B" w:rsidR="00B970BB" w:rsidRPr="00B970BB" w:rsidRDefault="00FC20BC" w:rsidP="00FC20BC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</w:t>
      </w:r>
      <w:r w:rsidR="00B970BB" w:rsidRPr="00B970BB">
        <w:rPr>
          <w:rFonts w:ascii="Tahoma" w:hAnsi="Tahoma" w:cs="Tahoma"/>
          <w:sz w:val="20"/>
          <w:szCs w:val="20"/>
        </w:rPr>
        <w:t>(nazwa nadana zamówieniu)</w:t>
      </w:r>
    </w:p>
    <w:p w14:paraId="59AF6C09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9D06AEA" w14:textId="77777777"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</w:p>
    <w:p w14:paraId="0BA25E17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Oferuje wykonanie usługi/</w:t>
      </w:r>
      <w:r w:rsidRPr="00FC20BC">
        <w:rPr>
          <w:rFonts w:ascii="Tahoma" w:hAnsi="Tahoma" w:cs="Tahoma"/>
          <w:sz w:val="20"/>
          <w:szCs w:val="20"/>
          <w:u w:val="single"/>
        </w:rPr>
        <w:t>dostawy</w:t>
      </w:r>
      <w:r w:rsidRPr="00B970BB">
        <w:rPr>
          <w:rFonts w:ascii="Tahoma" w:hAnsi="Tahoma" w:cs="Tahoma"/>
          <w:sz w:val="20"/>
          <w:szCs w:val="20"/>
        </w:rPr>
        <w:t>/roboty budowlanej* będącej przedmiotem zamówienia zgodnie z wymogami opisu przedmiotu zamówienia, z</w:t>
      </w:r>
      <w:bookmarkStart w:id="1" w:name="_GoBack"/>
      <w:bookmarkEnd w:id="1"/>
      <w:r w:rsidRPr="00B970BB">
        <w:rPr>
          <w:rFonts w:ascii="Tahoma" w:hAnsi="Tahoma" w:cs="Tahoma"/>
          <w:sz w:val="20"/>
          <w:szCs w:val="20"/>
        </w:rPr>
        <w:t>a cenę:</w:t>
      </w:r>
    </w:p>
    <w:p w14:paraId="6F004BFB" w14:textId="77777777" w:rsidR="00B970BB" w:rsidRPr="00B970BB" w:rsidRDefault="00B970BB" w:rsidP="00B970BB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14:paraId="5B8F3070" w14:textId="5C5B72D7" w:rsidR="00FC723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bookmarkStart w:id="2" w:name="_Hlk5959463"/>
      <w:r w:rsidRPr="00B970BB">
        <w:rPr>
          <w:rFonts w:ascii="Tahoma" w:hAnsi="Tahoma" w:cs="Tahoma"/>
          <w:sz w:val="20"/>
          <w:szCs w:val="20"/>
        </w:rPr>
        <w:t xml:space="preserve">Brutto: …………………………………… zł </w:t>
      </w:r>
    </w:p>
    <w:p w14:paraId="796FBBCA" w14:textId="41C490CD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słownie: ……………………………………………….………….</w:t>
      </w:r>
      <w:r w:rsidR="00FC723B">
        <w:rPr>
          <w:rFonts w:ascii="Tahoma" w:hAnsi="Tahoma" w:cs="Tahoma"/>
          <w:sz w:val="20"/>
          <w:szCs w:val="20"/>
        </w:rPr>
        <w:t>zł</w:t>
      </w:r>
    </w:p>
    <w:bookmarkEnd w:id="2"/>
    <w:p w14:paraId="17744CF6" w14:textId="06F43668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3B9433F" w14:textId="4F85E84B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Termin wykonania zamówienia: </w:t>
      </w:r>
      <w:r w:rsidR="00FC20BC" w:rsidRPr="00FC20BC">
        <w:rPr>
          <w:rFonts w:ascii="Tahoma" w:hAnsi="Tahoma" w:cs="Tahoma"/>
          <w:b/>
          <w:bCs/>
          <w:sz w:val="20"/>
          <w:szCs w:val="20"/>
        </w:rPr>
        <w:t>25.09.</w:t>
      </w:r>
      <w:r w:rsidRPr="00B970BB">
        <w:rPr>
          <w:rFonts w:ascii="Tahoma" w:hAnsi="Tahoma" w:cs="Tahoma"/>
          <w:b/>
          <w:sz w:val="20"/>
          <w:szCs w:val="20"/>
        </w:rPr>
        <w:t>2019</w:t>
      </w:r>
    </w:p>
    <w:p w14:paraId="5555A579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51B9E7C6" w14:textId="77777777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Okres gwarancji: </w:t>
      </w:r>
      <w:r w:rsidRPr="00B970BB">
        <w:rPr>
          <w:rFonts w:ascii="Tahoma" w:hAnsi="Tahoma" w:cs="Tahoma"/>
          <w:b/>
          <w:sz w:val="20"/>
          <w:szCs w:val="20"/>
        </w:rPr>
        <w:t>nie dotyczy</w:t>
      </w:r>
    </w:p>
    <w:p w14:paraId="63FD8872" w14:textId="77777777" w:rsidR="00B970BB" w:rsidRPr="00B970BB" w:rsidRDefault="00B970BB" w:rsidP="00B970BB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14:paraId="10685E60" w14:textId="5F2D5EB5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Warunki płatności: </w:t>
      </w:r>
      <w:r w:rsidRPr="00B970BB">
        <w:rPr>
          <w:rFonts w:ascii="Tahoma" w:hAnsi="Tahoma" w:cs="Tahoma"/>
          <w:b/>
          <w:sz w:val="20"/>
          <w:szCs w:val="20"/>
        </w:rPr>
        <w:t xml:space="preserve">przelew </w:t>
      </w:r>
    </w:p>
    <w:p w14:paraId="0EF93E01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0ACC5787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Oświadczam, że zapoznałem się z opisem przedmiotu zamówienia i nie wnoszę do niego zastrzeżeń.</w:t>
      </w:r>
    </w:p>
    <w:p w14:paraId="5C467B22" w14:textId="77777777" w:rsidR="00B970BB" w:rsidRDefault="00B970BB" w:rsidP="00B970BB">
      <w:pPr>
        <w:pStyle w:val="Akapitzlist"/>
        <w:rPr>
          <w:rFonts w:ascii="Tahoma" w:hAnsi="Tahoma" w:cs="Tahoma"/>
          <w:b/>
          <w:sz w:val="20"/>
          <w:szCs w:val="20"/>
        </w:rPr>
      </w:pPr>
    </w:p>
    <w:p w14:paraId="16EE9DD2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5B294C4A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Załącznikami do niniejszego formularza oferty stanowiącymi integralną część oferty są:</w:t>
      </w:r>
    </w:p>
    <w:p w14:paraId="5A60AC44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1) .……………………………………………….</w:t>
      </w:r>
    </w:p>
    <w:p w14:paraId="49BD906F" w14:textId="77777777" w:rsid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2) .……………………………………………….</w:t>
      </w:r>
    </w:p>
    <w:p w14:paraId="085AC31A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………………………………………………..</w:t>
      </w:r>
    </w:p>
    <w:p w14:paraId="1CFB6895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3E7CF14" w14:textId="77777777" w:rsid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F001FE3" w14:textId="77777777" w:rsidR="0095155D" w:rsidRPr="00B970BB" w:rsidRDefault="0095155D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2D41769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14:paraId="7D931013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podpis i pieczątka Wykonawcy</w:t>
      </w:r>
    </w:p>
    <w:p w14:paraId="0DDCAF8D" w14:textId="77777777" w:rsidR="00FB34D9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lub osoby uprawnionej</w:t>
      </w:r>
    </w:p>
    <w:sectPr w:rsidR="00FB34D9" w:rsidRPr="00B970BB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9A852" w14:textId="77777777" w:rsidR="00375596" w:rsidRDefault="00375596">
      <w:r>
        <w:separator/>
      </w:r>
    </w:p>
  </w:endnote>
  <w:endnote w:type="continuationSeparator" w:id="0">
    <w:p w14:paraId="2812392A" w14:textId="77777777"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A1425" w14:textId="77777777" w:rsidR="00FB34D9" w:rsidRDefault="00FB34D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7D448A7" wp14:editId="65F407E8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5DE035EE" wp14:editId="7D81E5D1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C653EC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05338E89" w14:textId="77777777" w:rsidR="007B2500" w:rsidRPr="00124D4A" w:rsidRDefault="00FB34D9" w:rsidP="00FB34D9">
    <w:pPr>
      <w:pStyle w:val="Stopka"/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7B5A7484" wp14:editId="5834D3E1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7DB1362D" wp14:editId="12785B94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90FE7" w14:textId="77777777" w:rsidR="00230271" w:rsidRDefault="0053335D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 wp14:anchorId="50B8F380" wp14:editId="6262496B">
          <wp:simplePos x="0" y="0"/>
          <wp:positionH relativeFrom="column">
            <wp:posOffset>3652520</wp:posOffset>
          </wp:positionH>
          <wp:positionV relativeFrom="paragraph">
            <wp:posOffset>101600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6FA7787E" wp14:editId="06C665D3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72BF1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64B3E450" w14:textId="77777777" w:rsidR="007B2500" w:rsidRPr="00B970BB" w:rsidRDefault="00F6712F" w:rsidP="005A3D3F">
    <w:pPr>
      <w:pStyle w:val="Stopka"/>
      <w:rPr>
        <w:rFonts w:ascii="Calibri" w:hAnsi="Calibri" w:cs="Calibri"/>
        <w:sz w:val="20"/>
        <w:szCs w:val="20"/>
      </w:rPr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043D006F" wp14:editId="33465F51">
          <wp:simplePos x="0" y="0"/>
          <wp:positionH relativeFrom="column">
            <wp:posOffset>2661920</wp:posOffset>
          </wp:positionH>
          <wp:positionV relativeFrom="paragraph">
            <wp:posOffset>195580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 wp14:anchorId="2DC37AB9" wp14:editId="3F47CBF2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0271" w:rsidRPr="00B970BB">
      <w:rPr>
        <w:rFonts w:ascii="Calibri" w:hAnsi="Calibri" w:cs="Calibri"/>
        <w:noProof/>
        <w:sz w:val="20"/>
        <w:szCs w:val="20"/>
      </w:rPr>
      <w:t>Program Operacyjny Pomoc Techniczna na lata 2014-2020</w:t>
    </w:r>
    <w:r w:rsidR="00AE478E" w:rsidRPr="00B970BB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47776E" w14:textId="77777777" w:rsidR="00375596" w:rsidRDefault="00375596">
      <w:r>
        <w:separator/>
      </w:r>
    </w:p>
  </w:footnote>
  <w:footnote w:type="continuationSeparator" w:id="0">
    <w:p w14:paraId="2EC3FC75" w14:textId="77777777"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1858B" w14:textId="77777777" w:rsidR="00FB34D9" w:rsidRDefault="00FB34D9" w:rsidP="00FB34D9">
    <w:pPr>
      <w:pStyle w:val="Nagwek"/>
    </w:pPr>
    <w:r>
      <w:rPr>
        <w:noProof/>
      </w:rPr>
      <w:drawing>
        <wp:inline distT="0" distB="0" distL="0" distR="0" wp14:anchorId="575B6FF3" wp14:editId="69E2AB58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CCFAEB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</w:p>
  <w:p w14:paraId="46C2BF8B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383B1DD9" w14:textId="77777777" w:rsidR="00FB34D9" w:rsidRPr="00B970BB" w:rsidRDefault="00FB34D9" w:rsidP="00FB34D9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p w14:paraId="4EF4EC51" w14:textId="77777777"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4F36F" w14:textId="77777777" w:rsidR="007B2500" w:rsidRDefault="00230271">
    <w:pPr>
      <w:pStyle w:val="Nagwek"/>
    </w:pPr>
    <w:bookmarkStart w:id="3" w:name="_Hlk5789483"/>
    <w:bookmarkStart w:id="4" w:name="_Hlk5789484"/>
    <w:r>
      <w:rPr>
        <w:noProof/>
      </w:rPr>
      <w:drawing>
        <wp:inline distT="0" distB="0" distL="0" distR="0" wp14:anchorId="2E5E00BA" wp14:editId="674EAFBE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5BF19F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</w:p>
  <w:p w14:paraId="775123D2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7ED81EEE" w14:textId="77777777" w:rsidR="005421EF" w:rsidRPr="00B970BB" w:rsidRDefault="005421EF" w:rsidP="005421EF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bookmarkEnd w:id="3"/>
  <w:bookmarkEnd w:id="4"/>
  <w:p w14:paraId="4427832D" w14:textId="77777777"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C74CD"/>
    <w:multiLevelType w:val="multilevel"/>
    <w:tmpl w:val="1F8CC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B210F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52FFD"/>
    <w:rsid w:val="0035482A"/>
    <w:rsid w:val="00356965"/>
    <w:rsid w:val="003619F2"/>
    <w:rsid w:val="00365820"/>
    <w:rsid w:val="00373FF2"/>
    <w:rsid w:val="00375596"/>
    <w:rsid w:val="003C554F"/>
    <w:rsid w:val="003E0521"/>
    <w:rsid w:val="0040149C"/>
    <w:rsid w:val="00414478"/>
    <w:rsid w:val="00453CE6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2781"/>
    <w:rsid w:val="00640BFF"/>
    <w:rsid w:val="0069621B"/>
    <w:rsid w:val="00697C33"/>
    <w:rsid w:val="006B4267"/>
    <w:rsid w:val="006F209E"/>
    <w:rsid w:val="00727F94"/>
    <w:rsid w:val="007337EB"/>
    <w:rsid w:val="00745D18"/>
    <w:rsid w:val="00776530"/>
    <w:rsid w:val="00791E8E"/>
    <w:rsid w:val="007A0109"/>
    <w:rsid w:val="007B2500"/>
    <w:rsid w:val="007D1BCB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8C69C9"/>
    <w:rsid w:val="009323CD"/>
    <w:rsid w:val="0095155D"/>
    <w:rsid w:val="00973442"/>
    <w:rsid w:val="009D71C1"/>
    <w:rsid w:val="009F2CF0"/>
    <w:rsid w:val="00A02701"/>
    <w:rsid w:val="00A04690"/>
    <w:rsid w:val="00A3250E"/>
    <w:rsid w:val="00A40DD3"/>
    <w:rsid w:val="00A71607"/>
    <w:rsid w:val="00A8311B"/>
    <w:rsid w:val="00AD1EFE"/>
    <w:rsid w:val="00AE478E"/>
    <w:rsid w:val="00B01F08"/>
    <w:rsid w:val="00B16E8F"/>
    <w:rsid w:val="00B30401"/>
    <w:rsid w:val="00B6637D"/>
    <w:rsid w:val="00B71A0A"/>
    <w:rsid w:val="00B910E2"/>
    <w:rsid w:val="00B970BB"/>
    <w:rsid w:val="00BB76D0"/>
    <w:rsid w:val="00BC363C"/>
    <w:rsid w:val="00C0524C"/>
    <w:rsid w:val="00C62C24"/>
    <w:rsid w:val="00C635B6"/>
    <w:rsid w:val="00C856A8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  <w:rsid w:val="00FC20BC"/>
    <w:rsid w:val="00FC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B30ADEC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B9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5</TotalTime>
  <Pages>1</Pages>
  <Words>113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3</cp:revision>
  <cp:lastPrinted>2019-04-12T10:23:00Z</cp:lastPrinted>
  <dcterms:created xsi:type="dcterms:W3CDTF">2019-12-05T12:11:00Z</dcterms:created>
  <dcterms:modified xsi:type="dcterms:W3CDTF">2019-12-05T12:11:00Z</dcterms:modified>
</cp:coreProperties>
</file>